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C549D" w14:textId="77777777" w:rsidR="00E106DE" w:rsidRDefault="00E106DE" w:rsidP="004F3256">
      <w:pPr>
        <w:pStyle w:val="TPTitle"/>
      </w:pPr>
      <w:r>
        <w:t xml:space="preserve">Job Application Form </w:t>
      </w:r>
    </w:p>
    <w:p w14:paraId="1480AB3E" w14:textId="7CC6DB48" w:rsidR="00352758" w:rsidRPr="005A0D1D" w:rsidRDefault="00352758" w:rsidP="005A0D1D">
      <w:pPr>
        <w:pStyle w:val="TPHeadingNoNumber"/>
      </w:pPr>
      <w:r w:rsidRPr="005A0D1D">
        <w:t xml:space="preserve">Instructions: </w:t>
      </w:r>
    </w:p>
    <w:p w14:paraId="2E5017DC" w14:textId="4FBCAE89" w:rsidR="00352758" w:rsidRPr="00352758" w:rsidRDefault="00352758" w:rsidP="00352758">
      <w:pPr>
        <w:pStyle w:val="TPBodyText"/>
      </w:pPr>
      <w:r w:rsidRPr="00352758">
        <w:t>Please complete all sections.</w:t>
      </w:r>
    </w:p>
    <w:p w14:paraId="29847312" w14:textId="77777777" w:rsidR="00352758" w:rsidRPr="00352758" w:rsidRDefault="00352758" w:rsidP="00352758">
      <w:pPr>
        <w:pStyle w:val="TPBodyText"/>
      </w:pPr>
      <w:r w:rsidRPr="00352758">
        <w:t xml:space="preserve">Please ensure that all information you wish us to consider is included. </w:t>
      </w:r>
    </w:p>
    <w:p w14:paraId="6ECF873A" w14:textId="01429E4B" w:rsidR="00E106DE" w:rsidRDefault="00352758" w:rsidP="00352758">
      <w:pPr>
        <w:pStyle w:val="TPBodyText"/>
      </w:pPr>
      <w:r w:rsidRPr="00352758">
        <w:t>We do not consider CVs.</w:t>
      </w:r>
    </w:p>
    <w:p w14:paraId="4CE290B4" w14:textId="0CF640E7" w:rsidR="0047010C" w:rsidRDefault="00534FA0" w:rsidP="00352758">
      <w:pPr>
        <w:pStyle w:val="TPBodyText"/>
      </w:pPr>
      <w:r>
        <w:t>Unless a word limit is specified, p</w:t>
      </w:r>
      <w:r w:rsidR="0047010C">
        <w:t xml:space="preserve">lease add additional rows if required. </w:t>
      </w:r>
    </w:p>
    <w:p w14:paraId="18091B91" w14:textId="345EDCF2" w:rsidR="00E106DE" w:rsidRPr="005A0D1D" w:rsidRDefault="00FC70E4" w:rsidP="005A0D1D">
      <w:pPr>
        <w:pStyle w:val="TPHeadingNoNumber"/>
      </w:pPr>
      <w:r w:rsidRPr="005A0D1D">
        <w:rPr>
          <w:rStyle w:val="TPEmphasis"/>
          <w:rFonts w:ascii="Suisse Works" w:hAnsi="Suisse Works" w:cstheme="majorBidi"/>
          <w:sz w:val="24"/>
        </w:rPr>
        <w:t xml:space="preserve">Role 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3119"/>
        <w:gridCol w:w="5765"/>
      </w:tblGrid>
      <w:tr w:rsidR="00352758" w14:paraId="2BA97C5A" w14:textId="77777777" w:rsidTr="00EF445E">
        <w:tc>
          <w:tcPr>
            <w:tcW w:w="3119" w:type="dxa"/>
          </w:tcPr>
          <w:p w14:paraId="31315180" w14:textId="10EBE31B" w:rsidR="00352758" w:rsidRPr="005A0D1D" w:rsidRDefault="00FC70E4" w:rsidP="00352758">
            <w:pPr>
              <w:pStyle w:val="TPBodyText"/>
              <w:rPr>
                <w:rFonts w:asciiTheme="minorHAnsi" w:hAnsiTheme="minorHAnsi"/>
              </w:rPr>
            </w:pPr>
            <w:r w:rsidRPr="005A0D1D">
              <w:rPr>
                <w:rFonts w:asciiTheme="minorHAnsi" w:hAnsiTheme="minorHAnsi"/>
              </w:rPr>
              <w:t>Job title of post applying for</w:t>
            </w:r>
          </w:p>
        </w:tc>
        <w:tc>
          <w:tcPr>
            <w:tcW w:w="5765" w:type="dxa"/>
          </w:tcPr>
          <w:p w14:paraId="4C1062C2" w14:textId="77777777" w:rsidR="00352758" w:rsidRDefault="00352758" w:rsidP="00352758">
            <w:pPr>
              <w:pStyle w:val="TPBodyText"/>
            </w:pPr>
          </w:p>
        </w:tc>
      </w:tr>
      <w:tr w:rsidR="00352758" w14:paraId="6B897836" w14:textId="77777777" w:rsidTr="00EF445E">
        <w:tc>
          <w:tcPr>
            <w:tcW w:w="3119" w:type="dxa"/>
          </w:tcPr>
          <w:p w14:paraId="2014544D" w14:textId="0B9DFB7A" w:rsidR="00352758" w:rsidRPr="005A0D1D" w:rsidRDefault="00FC70E4" w:rsidP="00352758">
            <w:pPr>
              <w:pStyle w:val="TPBodyText"/>
              <w:rPr>
                <w:rFonts w:asciiTheme="minorHAnsi" w:hAnsiTheme="minorHAnsi"/>
              </w:rPr>
            </w:pPr>
            <w:r w:rsidRPr="005A0D1D">
              <w:rPr>
                <w:rFonts w:asciiTheme="minorHAnsi" w:hAnsiTheme="minorHAnsi"/>
              </w:rPr>
              <w:t xml:space="preserve">How did you hear about this post? </w:t>
            </w:r>
          </w:p>
        </w:tc>
        <w:tc>
          <w:tcPr>
            <w:tcW w:w="5765" w:type="dxa"/>
          </w:tcPr>
          <w:p w14:paraId="46F2CC03" w14:textId="77777777" w:rsidR="00352758" w:rsidRDefault="00352758" w:rsidP="00352758">
            <w:pPr>
              <w:pStyle w:val="TPBodyText"/>
            </w:pPr>
          </w:p>
        </w:tc>
      </w:tr>
    </w:tbl>
    <w:p w14:paraId="3F23E38B" w14:textId="4EB666DE" w:rsidR="00FC70E4" w:rsidRPr="005A0D1D" w:rsidRDefault="00FC70E4" w:rsidP="005A0D1D">
      <w:pPr>
        <w:pStyle w:val="TPHeadingNoNumber"/>
        <w:rPr>
          <w:rStyle w:val="TPEmphasis"/>
          <w:rFonts w:ascii="Suisse Works" w:hAnsi="Suisse Works" w:cstheme="majorBidi"/>
          <w:sz w:val="24"/>
        </w:rPr>
      </w:pPr>
      <w:r w:rsidRPr="005A0D1D">
        <w:rPr>
          <w:rStyle w:val="TPEmphasis"/>
          <w:rFonts w:ascii="Suisse Works" w:hAnsi="Suisse Works" w:cstheme="majorBidi"/>
          <w:sz w:val="24"/>
        </w:rPr>
        <w:t xml:space="preserve">Personal Details 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3119"/>
        <w:gridCol w:w="5765"/>
      </w:tblGrid>
      <w:tr w:rsidR="00352758" w14:paraId="0ED5E15C" w14:textId="77777777" w:rsidTr="00534FA0">
        <w:tc>
          <w:tcPr>
            <w:tcW w:w="3119" w:type="dxa"/>
          </w:tcPr>
          <w:p w14:paraId="13D5A9C1" w14:textId="2FF550A7" w:rsidR="00352758" w:rsidRPr="005A0D1D" w:rsidRDefault="00FC70E4" w:rsidP="00352758">
            <w:pPr>
              <w:pStyle w:val="TPBodyText"/>
              <w:rPr>
                <w:rFonts w:asciiTheme="minorHAnsi" w:hAnsiTheme="minorHAnsi"/>
              </w:rPr>
            </w:pPr>
            <w:r w:rsidRPr="005A0D1D">
              <w:rPr>
                <w:rFonts w:asciiTheme="minorHAnsi" w:hAnsiTheme="minorHAnsi"/>
              </w:rPr>
              <w:t>First name</w:t>
            </w:r>
          </w:p>
        </w:tc>
        <w:tc>
          <w:tcPr>
            <w:tcW w:w="5765" w:type="dxa"/>
          </w:tcPr>
          <w:p w14:paraId="06DE0797" w14:textId="77777777" w:rsidR="00352758" w:rsidRDefault="00352758" w:rsidP="00352758">
            <w:pPr>
              <w:pStyle w:val="TPBodyText"/>
            </w:pPr>
          </w:p>
        </w:tc>
      </w:tr>
      <w:tr w:rsidR="00352758" w14:paraId="1EF075BD" w14:textId="77777777" w:rsidTr="00534FA0">
        <w:tc>
          <w:tcPr>
            <w:tcW w:w="3119" w:type="dxa"/>
          </w:tcPr>
          <w:p w14:paraId="3E332E0F" w14:textId="41EA7DAF" w:rsidR="00352758" w:rsidRPr="005A0D1D" w:rsidRDefault="00FC70E4" w:rsidP="00352758">
            <w:pPr>
              <w:pStyle w:val="TPBodyText"/>
              <w:rPr>
                <w:rFonts w:asciiTheme="minorHAnsi" w:hAnsiTheme="minorHAnsi"/>
              </w:rPr>
            </w:pPr>
            <w:r w:rsidRPr="005A0D1D">
              <w:rPr>
                <w:rFonts w:asciiTheme="minorHAnsi" w:hAnsiTheme="minorHAnsi"/>
              </w:rPr>
              <w:t xml:space="preserve">Surname </w:t>
            </w:r>
          </w:p>
        </w:tc>
        <w:tc>
          <w:tcPr>
            <w:tcW w:w="5765" w:type="dxa"/>
          </w:tcPr>
          <w:p w14:paraId="4C7AD2A9" w14:textId="77777777" w:rsidR="00352758" w:rsidRDefault="00352758" w:rsidP="00352758">
            <w:pPr>
              <w:pStyle w:val="TPBodyText"/>
            </w:pPr>
          </w:p>
        </w:tc>
      </w:tr>
      <w:tr w:rsidR="00352758" w14:paraId="22842BB8" w14:textId="77777777" w:rsidTr="00534FA0">
        <w:tc>
          <w:tcPr>
            <w:tcW w:w="3119" w:type="dxa"/>
          </w:tcPr>
          <w:p w14:paraId="09E18D0F" w14:textId="20C05CCF" w:rsidR="00352758" w:rsidRPr="005A0D1D" w:rsidRDefault="00FC70E4" w:rsidP="00352758">
            <w:pPr>
              <w:pStyle w:val="TPBodyText"/>
              <w:rPr>
                <w:rFonts w:asciiTheme="minorHAnsi" w:hAnsiTheme="minorHAnsi"/>
              </w:rPr>
            </w:pPr>
            <w:r w:rsidRPr="005A0D1D">
              <w:rPr>
                <w:rFonts w:asciiTheme="minorHAnsi" w:hAnsiTheme="minorHAnsi"/>
              </w:rPr>
              <w:t>Address</w:t>
            </w:r>
          </w:p>
        </w:tc>
        <w:tc>
          <w:tcPr>
            <w:tcW w:w="5765" w:type="dxa"/>
          </w:tcPr>
          <w:p w14:paraId="2CED312C" w14:textId="77777777" w:rsidR="00352758" w:rsidRDefault="00352758" w:rsidP="00352758">
            <w:pPr>
              <w:pStyle w:val="TPBodyText"/>
            </w:pPr>
          </w:p>
        </w:tc>
      </w:tr>
      <w:tr w:rsidR="00352758" w14:paraId="36BC6A04" w14:textId="77777777" w:rsidTr="00534FA0">
        <w:tc>
          <w:tcPr>
            <w:tcW w:w="3119" w:type="dxa"/>
          </w:tcPr>
          <w:p w14:paraId="438DF74D" w14:textId="25FD8999" w:rsidR="00352758" w:rsidRPr="005A0D1D" w:rsidRDefault="00FC70E4" w:rsidP="00352758">
            <w:pPr>
              <w:pStyle w:val="TPBodyText"/>
              <w:rPr>
                <w:rFonts w:asciiTheme="minorHAnsi" w:hAnsiTheme="minorHAnsi"/>
              </w:rPr>
            </w:pPr>
            <w:r w:rsidRPr="005A0D1D">
              <w:rPr>
                <w:rFonts w:asciiTheme="minorHAnsi" w:hAnsiTheme="minorHAnsi"/>
              </w:rPr>
              <w:t>Post code</w:t>
            </w:r>
          </w:p>
        </w:tc>
        <w:tc>
          <w:tcPr>
            <w:tcW w:w="5765" w:type="dxa"/>
          </w:tcPr>
          <w:p w14:paraId="38552D6C" w14:textId="77777777" w:rsidR="00352758" w:rsidRDefault="00352758" w:rsidP="00352758">
            <w:pPr>
              <w:pStyle w:val="TPBodyText"/>
            </w:pPr>
          </w:p>
        </w:tc>
      </w:tr>
      <w:tr w:rsidR="00352758" w14:paraId="2BBC338A" w14:textId="77777777" w:rsidTr="00534FA0">
        <w:tc>
          <w:tcPr>
            <w:tcW w:w="3119" w:type="dxa"/>
          </w:tcPr>
          <w:p w14:paraId="753BF6DD" w14:textId="69E8E103" w:rsidR="00352758" w:rsidRPr="005A0D1D" w:rsidRDefault="00FC70E4" w:rsidP="00352758">
            <w:pPr>
              <w:pStyle w:val="TPBodyText"/>
              <w:rPr>
                <w:rFonts w:asciiTheme="minorHAnsi" w:hAnsiTheme="minorHAnsi"/>
              </w:rPr>
            </w:pPr>
            <w:r w:rsidRPr="005A0D1D">
              <w:rPr>
                <w:rFonts w:asciiTheme="minorHAnsi" w:hAnsiTheme="minorHAnsi"/>
              </w:rPr>
              <w:t xml:space="preserve">Telephone </w:t>
            </w:r>
          </w:p>
        </w:tc>
        <w:tc>
          <w:tcPr>
            <w:tcW w:w="5765" w:type="dxa"/>
          </w:tcPr>
          <w:p w14:paraId="187A6D34" w14:textId="77777777" w:rsidR="00352758" w:rsidRDefault="00352758" w:rsidP="00352758">
            <w:pPr>
              <w:pStyle w:val="TPBodyText"/>
            </w:pPr>
          </w:p>
        </w:tc>
      </w:tr>
      <w:tr w:rsidR="00352758" w14:paraId="25AAECC1" w14:textId="77777777" w:rsidTr="00534FA0">
        <w:tc>
          <w:tcPr>
            <w:tcW w:w="3119" w:type="dxa"/>
          </w:tcPr>
          <w:p w14:paraId="6E121231" w14:textId="55C7F02A" w:rsidR="00352758" w:rsidRPr="005A0D1D" w:rsidRDefault="00FC70E4" w:rsidP="00352758">
            <w:pPr>
              <w:pStyle w:val="TPBodyText"/>
              <w:rPr>
                <w:rFonts w:asciiTheme="minorHAnsi" w:hAnsiTheme="minorHAnsi"/>
              </w:rPr>
            </w:pPr>
            <w:r w:rsidRPr="005A0D1D">
              <w:rPr>
                <w:rFonts w:asciiTheme="minorHAnsi" w:hAnsiTheme="minorHAnsi"/>
              </w:rPr>
              <w:t>Email</w:t>
            </w:r>
          </w:p>
        </w:tc>
        <w:tc>
          <w:tcPr>
            <w:tcW w:w="5765" w:type="dxa"/>
          </w:tcPr>
          <w:p w14:paraId="4650D291" w14:textId="77777777" w:rsidR="00352758" w:rsidRDefault="00352758" w:rsidP="00352758">
            <w:pPr>
              <w:pStyle w:val="TPBodyText"/>
            </w:pPr>
          </w:p>
        </w:tc>
      </w:tr>
    </w:tbl>
    <w:p w14:paraId="04BE0243" w14:textId="409EC2D5" w:rsidR="00FC70E4" w:rsidRPr="005A0D1D" w:rsidRDefault="00FC70E4" w:rsidP="005A0D1D">
      <w:pPr>
        <w:pStyle w:val="TPHeadingNoNumber"/>
        <w:rPr>
          <w:rStyle w:val="TPEmphasis"/>
          <w:rFonts w:ascii="Suisse Works" w:hAnsi="Suisse Works" w:cstheme="majorBidi"/>
          <w:sz w:val="24"/>
        </w:rPr>
      </w:pPr>
      <w:r w:rsidRPr="005A0D1D">
        <w:rPr>
          <w:rStyle w:val="TPEmphasis"/>
          <w:rFonts w:ascii="Suisse Works" w:hAnsi="Suisse Works" w:cstheme="majorBidi"/>
          <w:sz w:val="24"/>
        </w:rPr>
        <w:t>Education</w:t>
      </w:r>
    </w:p>
    <w:p w14:paraId="162E853B" w14:textId="33A89F73" w:rsidR="00E63F5A" w:rsidRDefault="00AB4ED4" w:rsidP="00AB4ED4">
      <w:pPr>
        <w:pStyle w:val="TPBodyText"/>
        <w:rPr>
          <w:rStyle w:val="TPEmphasis"/>
          <w:rFonts w:ascii="Univers Next Pro Thin" w:hAnsi="Univers Next Pro Thin"/>
        </w:rPr>
      </w:pPr>
      <w:r w:rsidRPr="00AB4ED4">
        <w:rPr>
          <w:rStyle w:val="TPEmphasis"/>
          <w:rFonts w:ascii="Univers Next Pro Thin" w:hAnsi="Univers Next Pro Thin"/>
        </w:rPr>
        <w:t>Please give details of qualifications you hold, including professional qualifications. Please start by listing your most recent qualifications. Feel free to add rows where necessary.</w:t>
      </w:r>
    </w:p>
    <w:tbl>
      <w:tblPr>
        <w:tblStyle w:val="TPTable"/>
        <w:tblW w:w="5000" w:type="pct"/>
        <w:tblLook w:val="04A0" w:firstRow="1" w:lastRow="0" w:firstColumn="1" w:lastColumn="0" w:noHBand="0" w:noVBand="1"/>
      </w:tblPr>
      <w:tblGrid>
        <w:gridCol w:w="2965"/>
        <w:gridCol w:w="2964"/>
        <w:gridCol w:w="2965"/>
      </w:tblGrid>
      <w:tr w:rsidR="009F562B" w14:paraId="15A63289" w14:textId="77777777" w:rsidTr="009F56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tcW w:w="2961" w:type="dxa"/>
          </w:tcPr>
          <w:p w14:paraId="4CE597B5" w14:textId="60296156" w:rsidR="009F562B" w:rsidRDefault="009F562B" w:rsidP="009F562B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  <w:r>
              <w:rPr>
                <w:rStyle w:val="TPEmphasis"/>
              </w:rPr>
              <w:t>Qualification</w:t>
            </w:r>
          </w:p>
        </w:tc>
        <w:tc>
          <w:tcPr>
            <w:tcW w:w="2961" w:type="dxa"/>
          </w:tcPr>
          <w:p w14:paraId="1EF9D87E" w14:textId="2E87FD3B" w:rsidR="009F562B" w:rsidRDefault="009F562B" w:rsidP="009F562B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  <w:r>
              <w:rPr>
                <w:rStyle w:val="TPEmphasis"/>
              </w:rPr>
              <w:t>Awarding Body</w:t>
            </w:r>
          </w:p>
        </w:tc>
        <w:tc>
          <w:tcPr>
            <w:tcW w:w="2962" w:type="dxa"/>
          </w:tcPr>
          <w:p w14:paraId="71F3162A" w14:textId="320A83DF" w:rsidR="009F562B" w:rsidRDefault="009F562B" w:rsidP="009F562B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  <w:r>
              <w:rPr>
                <w:rStyle w:val="TPEmphasis"/>
              </w:rPr>
              <w:t>Year</w:t>
            </w:r>
          </w:p>
        </w:tc>
      </w:tr>
      <w:tr w:rsidR="009F562B" w14:paraId="456FA353" w14:textId="77777777" w:rsidTr="009F562B">
        <w:tblPrEx>
          <w:jc w:val="center"/>
        </w:tblPrEx>
        <w:trPr>
          <w:cantSplit w:val="0"/>
        </w:trPr>
        <w:tc>
          <w:tcPr>
            <w:tcW w:w="2961" w:type="dxa"/>
          </w:tcPr>
          <w:p w14:paraId="23ED6D31" w14:textId="77777777" w:rsidR="009F562B" w:rsidRDefault="009F562B" w:rsidP="009F562B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  <w:tc>
          <w:tcPr>
            <w:tcW w:w="2961" w:type="dxa"/>
          </w:tcPr>
          <w:p w14:paraId="6682A5D9" w14:textId="77777777" w:rsidR="009F562B" w:rsidRDefault="009F562B" w:rsidP="009F562B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  <w:tc>
          <w:tcPr>
            <w:tcW w:w="2962" w:type="dxa"/>
          </w:tcPr>
          <w:p w14:paraId="3D2166C0" w14:textId="77777777" w:rsidR="009F562B" w:rsidRDefault="009F562B" w:rsidP="009F562B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</w:tr>
      <w:tr w:rsidR="009F562B" w14:paraId="59A5866C" w14:textId="77777777" w:rsidTr="009F562B">
        <w:tblPrEx>
          <w:jc w:val="center"/>
        </w:tblPrEx>
        <w:trPr>
          <w:cantSplit w:val="0"/>
        </w:trPr>
        <w:tc>
          <w:tcPr>
            <w:tcW w:w="2961" w:type="dxa"/>
          </w:tcPr>
          <w:p w14:paraId="66D97D3E" w14:textId="77777777" w:rsidR="009F562B" w:rsidRDefault="009F562B" w:rsidP="009F562B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  <w:tc>
          <w:tcPr>
            <w:tcW w:w="2961" w:type="dxa"/>
          </w:tcPr>
          <w:p w14:paraId="40A6A869" w14:textId="77777777" w:rsidR="009F562B" w:rsidRDefault="009F562B" w:rsidP="009F562B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  <w:tc>
          <w:tcPr>
            <w:tcW w:w="2962" w:type="dxa"/>
          </w:tcPr>
          <w:p w14:paraId="5497ABC5" w14:textId="77777777" w:rsidR="009F562B" w:rsidRDefault="009F562B" w:rsidP="009F562B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</w:tr>
      <w:tr w:rsidR="009F562B" w14:paraId="6C865E16" w14:textId="77777777" w:rsidTr="009F562B">
        <w:tblPrEx>
          <w:jc w:val="center"/>
        </w:tblPrEx>
        <w:trPr>
          <w:cantSplit w:val="0"/>
        </w:trPr>
        <w:tc>
          <w:tcPr>
            <w:tcW w:w="2961" w:type="dxa"/>
          </w:tcPr>
          <w:p w14:paraId="3E22BF9E" w14:textId="77777777" w:rsidR="009F562B" w:rsidRDefault="009F562B" w:rsidP="009F562B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  <w:tc>
          <w:tcPr>
            <w:tcW w:w="2961" w:type="dxa"/>
          </w:tcPr>
          <w:p w14:paraId="561DD6D4" w14:textId="77777777" w:rsidR="009F562B" w:rsidRDefault="009F562B" w:rsidP="009F562B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  <w:tc>
          <w:tcPr>
            <w:tcW w:w="2962" w:type="dxa"/>
          </w:tcPr>
          <w:p w14:paraId="51C77954" w14:textId="77777777" w:rsidR="009F562B" w:rsidRDefault="009F562B" w:rsidP="009F562B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</w:tr>
      <w:tr w:rsidR="009F562B" w14:paraId="5A25078A" w14:textId="77777777" w:rsidTr="009F562B">
        <w:tblPrEx>
          <w:jc w:val="center"/>
        </w:tblPrEx>
        <w:trPr>
          <w:cantSplit w:val="0"/>
        </w:trPr>
        <w:tc>
          <w:tcPr>
            <w:tcW w:w="2961" w:type="dxa"/>
          </w:tcPr>
          <w:p w14:paraId="1009CDD1" w14:textId="77777777" w:rsidR="009F562B" w:rsidRDefault="009F562B" w:rsidP="009F562B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  <w:tc>
          <w:tcPr>
            <w:tcW w:w="2961" w:type="dxa"/>
          </w:tcPr>
          <w:p w14:paraId="63299687" w14:textId="77777777" w:rsidR="009F562B" w:rsidRDefault="009F562B" w:rsidP="009F562B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  <w:tc>
          <w:tcPr>
            <w:tcW w:w="2962" w:type="dxa"/>
          </w:tcPr>
          <w:p w14:paraId="4D809D72" w14:textId="77777777" w:rsidR="009F562B" w:rsidRDefault="009F562B" w:rsidP="009F562B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</w:tr>
    </w:tbl>
    <w:p w14:paraId="1CCAC9B7" w14:textId="77777777" w:rsidR="009F562B" w:rsidRPr="00AB4ED4" w:rsidRDefault="009F562B" w:rsidP="00AB4ED4">
      <w:pPr>
        <w:pStyle w:val="TPBodyText"/>
        <w:rPr>
          <w:rStyle w:val="TPEmphasis"/>
          <w:rFonts w:ascii="Univers Next Pro Thin" w:hAnsi="Univers Next Pro Thin"/>
        </w:rPr>
      </w:pPr>
    </w:p>
    <w:p w14:paraId="1D397422" w14:textId="379B7020" w:rsidR="00AB4ED4" w:rsidRPr="005A0D1D" w:rsidRDefault="000D31EA" w:rsidP="005A0D1D">
      <w:pPr>
        <w:pStyle w:val="TPHeadingNoNumber"/>
      </w:pPr>
      <w:r w:rsidRPr="005A0D1D">
        <w:rPr>
          <w:rStyle w:val="TPEmphasis"/>
          <w:rFonts w:ascii="Suisse Works" w:hAnsi="Suisse Works" w:cstheme="majorBidi"/>
          <w:sz w:val="24"/>
        </w:rPr>
        <w:lastRenderedPageBreak/>
        <w:t>Membership of any relevant professional bodies</w:t>
      </w:r>
    </w:p>
    <w:tbl>
      <w:tblPr>
        <w:tblStyle w:val="TPTable"/>
        <w:tblW w:w="0" w:type="auto"/>
        <w:tblLook w:val="04A0" w:firstRow="1" w:lastRow="0" w:firstColumn="1" w:lastColumn="0" w:noHBand="0" w:noVBand="1"/>
      </w:tblPr>
      <w:tblGrid>
        <w:gridCol w:w="4442"/>
        <w:gridCol w:w="4442"/>
      </w:tblGrid>
      <w:tr w:rsidR="00AB4ED4" w14:paraId="6767E9A9" w14:textId="77777777" w:rsidTr="006729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442" w:type="dxa"/>
          </w:tcPr>
          <w:p w14:paraId="0FC2D4FE" w14:textId="643B1D62" w:rsidR="00AB4ED4" w:rsidRDefault="000D31EA" w:rsidP="00352758">
            <w:pPr>
              <w:pStyle w:val="TPBodyText"/>
            </w:pPr>
            <w:r>
              <w:t xml:space="preserve">Professional </w:t>
            </w:r>
            <w:r w:rsidR="007E0680">
              <w:t>membership</w:t>
            </w:r>
          </w:p>
        </w:tc>
        <w:tc>
          <w:tcPr>
            <w:tcW w:w="4442" w:type="dxa"/>
          </w:tcPr>
          <w:p w14:paraId="4071C38E" w14:textId="2C4CE7D3" w:rsidR="00AB4ED4" w:rsidRDefault="007E0680" w:rsidP="00352758">
            <w:pPr>
              <w:pStyle w:val="TPBodyText"/>
            </w:pPr>
            <w:r>
              <w:t>Date(s)</w:t>
            </w:r>
          </w:p>
        </w:tc>
      </w:tr>
      <w:tr w:rsidR="00AB4ED4" w14:paraId="696785C8" w14:textId="77777777" w:rsidTr="0067298E">
        <w:tblPrEx>
          <w:jc w:val="center"/>
        </w:tblPrEx>
        <w:tc>
          <w:tcPr>
            <w:tcW w:w="4442" w:type="dxa"/>
          </w:tcPr>
          <w:p w14:paraId="187BF8C0" w14:textId="77777777" w:rsidR="00AB4ED4" w:rsidRDefault="00AB4ED4" w:rsidP="00352758">
            <w:pPr>
              <w:pStyle w:val="TPBodyText"/>
            </w:pPr>
          </w:p>
        </w:tc>
        <w:tc>
          <w:tcPr>
            <w:tcW w:w="4442" w:type="dxa"/>
          </w:tcPr>
          <w:p w14:paraId="670296FE" w14:textId="77777777" w:rsidR="00AB4ED4" w:rsidRDefault="00AB4ED4" w:rsidP="00352758">
            <w:pPr>
              <w:pStyle w:val="TPBodyText"/>
            </w:pPr>
          </w:p>
        </w:tc>
      </w:tr>
      <w:tr w:rsidR="00AB4ED4" w14:paraId="747BFC76" w14:textId="77777777" w:rsidTr="0067298E">
        <w:tblPrEx>
          <w:jc w:val="center"/>
        </w:tblPrEx>
        <w:tc>
          <w:tcPr>
            <w:tcW w:w="4442" w:type="dxa"/>
          </w:tcPr>
          <w:p w14:paraId="43843EFE" w14:textId="77777777" w:rsidR="00AB4ED4" w:rsidRDefault="00AB4ED4" w:rsidP="00352758">
            <w:pPr>
              <w:pStyle w:val="TPBodyText"/>
            </w:pPr>
          </w:p>
        </w:tc>
        <w:tc>
          <w:tcPr>
            <w:tcW w:w="4442" w:type="dxa"/>
          </w:tcPr>
          <w:p w14:paraId="43718159" w14:textId="77777777" w:rsidR="00AB4ED4" w:rsidRDefault="00AB4ED4" w:rsidP="00352758">
            <w:pPr>
              <w:pStyle w:val="TPBodyText"/>
            </w:pPr>
          </w:p>
        </w:tc>
      </w:tr>
    </w:tbl>
    <w:p w14:paraId="4918281D" w14:textId="43156BAE" w:rsidR="007E0680" w:rsidRPr="005A0D1D" w:rsidRDefault="007E0680" w:rsidP="005A0D1D">
      <w:pPr>
        <w:pStyle w:val="TPHeadingNoNumber"/>
        <w:rPr>
          <w:rStyle w:val="TPEmphasis"/>
          <w:rFonts w:ascii="Suisse Works" w:hAnsi="Suisse Works" w:cstheme="majorBidi"/>
          <w:sz w:val="24"/>
        </w:rPr>
      </w:pPr>
      <w:r w:rsidRPr="005A0D1D">
        <w:rPr>
          <w:rStyle w:val="TPEmphasis"/>
          <w:rFonts w:ascii="Suisse Works" w:hAnsi="Suisse Works" w:cstheme="majorBidi"/>
          <w:sz w:val="24"/>
        </w:rPr>
        <w:t>Employment History</w:t>
      </w:r>
    </w:p>
    <w:p w14:paraId="1078C8A1" w14:textId="5573B133" w:rsidR="007E0680" w:rsidRDefault="0047010C" w:rsidP="0047010C">
      <w:pPr>
        <w:pStyle w:val="TPBodyText"/>
        <w:rPr>
          <w:rStyle w:val="TPEmphasis"/>
          <w:rFonts w:ascii="Univers Next Pro Thin" w:hAnsi="Univers Next Pro Thin"/>
        </w:rPr>
      </w:pPr>
      <w:r w:rsidRPr="0047010C">
        <w:rPr>
          <w:rStyle w:val="TPEmphasis"/>
          <w:rFonts w:ascii="Univers Next Pro Thin" w:hAnsi="Univers Next Pro Thin"/>
        </w:rPr>
        <w:t>Please give details of your employment, starting with your current or most recent employer.</w:t>
      </w:r>
    </w:p>
    <w:tbl>
      <w:tblPr>
        <w:tblStyle w:val="TPTable"/>
        <w:tblW w:w="5000" w:type="pct"/>
        <w:tblLook w:val="04A0" w:firstRow="1" w:lastRow="0" w:firstColumn="1" w:lastColumn="0" w:noHBand="0" w:noVBand="1"/>
      </w:tblPr>
      <w:tblGrid>
        <w:gridCol w:w="2223"/>
        <w:gridCol w:w="2223"/>
        <w:gridCol w:w="2224"/>
        <w:gridCol w:w="2224"/>
      </w:tblGrid>
      <w:tr w:rsidR="0067298E" w14:paraId="37B9271D" w14:textId="77777777" w:rsidTr="009F56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tcW w:w="2221" w:type="dxa"/>
          </w:tcPr>
          <w:p w14:paraId="00732EEB" w14:textId="64BCF12E" w:rsidR="0067298E" w:rsidRPr="005A0D1D" w:rsidRDefault="0067298E" w:rsidP="0047010C">
            <w:pPr>
              <w:pStyle w:val="TPBodyText"/>
              <w:rPr>
                <w:rStyle w:val="TPEmphasis"/>
                <w:rFonts w:asciiTheme="minorHAnsi" w:hAnsiTheme="minorHAnsi"/>
              </w:rPr>
            </w:pPr>
            <w:r w:rsidRPr="005A0D1D">
              <w:rPr>
                <w:rStyle w:val="TPEmphasis"/>
                <w:rFonts w:asciiTheme="minorHAnsi" w:hAnsiTheme="minorHAnsi"/>
              </w:rPr>
              <w:t>Organisation</w:t>
            </w:r>
          </w:p>
        </w:tc>
        <w:tc>
          <w:tcPr>
            <w:tcW w:w="2221" w:type="dxa"/>
          </w:tcPr>
          <w:p w14:paraId="5DDBA7E3" w14:textId="2F428700" w:rsidR="0067298E" w:rsidRPr="005A0D1D" w:rsidRDefault="0067298E" w:rsidP="0047010C">
            <w:pPr>
              <w:pStyle w:val="TPBodyText"/>
              <w:rPr>
                <w:rStyle w:val="TPEmphasis"/>
                <w:rFonts w:asciiTheme="minorHAnsi" w:hAnsiTheme="minorHAnsi"/>
              </w:rPr>
            </w:pPr>
            <w:r w:rsidRPr="005A0D1D">
              <w:rPr>
                <w:rStyle w:val="TPEmphasis"/>
                <w:rFonts w:asciiTheme="minorHAnsi" w:hAnsiTheme="minorHAnsi"/>
              </w:rPr>
              <w:t>From - To</w:t>
            </w:r>
          </w:p>
        </w:tc>
        <w:tc>
          <w:tcPr>
            <w:tcW w:w="2221" w:type="dxa"/>
          </w:tcPr>
          <w:p w14:paraId="4EC4AA59" w14:textId="3035D6DE" w:rsidR="0067298E" w:rsidRPr="005A0D1D" w:rsidRDefault="0067298E" w:rsidP="0047010C">
            <w:pPr>
              <w:pStyle w:val="TPBodyText"/>
              <w:rPr>
                <w:rStyle w:val="TPEmphasis"/>
                <w:rFonts w:asciiTheme="minorHAnsi" w:hAnsiTheme="minorHAnsi"/>
              </w:rPr>
            </w:pPr>
            <w:r w:rsidRPr="005A0D1D">
              <w:rPr>
                <w:rStyle w:val="TPEmphasis"/>
                <w:rFonts w:asciiTheme="minorHAnsi" w:hAnsiTheme="minorHAnsi"/>
              </w:rPr>
              <w:t>Job Title</w:t>
            </w:r>
          </w:p>
        </w:tc>
        <w:tc>
          <w:tcPr>
            <w:tcW w:w="2221" w:type="dxa"/>
          </w:tcPr>
          <w:p w14:paraId="69C7F970" w14:textId="1E6FB3E0" w:rsidR="0067298E" w:rsidRPr="005A0D1D" w:rsidRDefault="0067298E" w:rsidP="0047010C">
            <w:pPr>
              <w:pStyle w:val="TPBodyText"/>
              <w:rPr>
                <w:rStyle w:val="TPEmphasis"/>
                <w:rFonts w:asciiTheme="minorHAnsi" w:hAnsiTheme="minorHAnsi"/>
              </w:rPr>
            </w:pPr>
            <w:r w:rsidRPr="005A0D1D">
              <w:rPr>
                <w:rStyle w:val="TPEmphasis"/>
                <w:rFonts w:asciiTheme="minorHAnsi" w:hAnsiTheme="minorHAnsi"/>
              </w:rPr>
              <w:t>Brief description of duties</w:t>
            </w:r>
          </w:p>
        </w:tc>
      </w:tr>
      <w:tr w:rsidR="0067298E" w14:paraId="78D63D99" w14:textId="77777777" w:rsidTr="009F562B">
        <w:tblPrEx>
          <w:jc w:val="center"/>
        </w:tblPrEx>
        <w:trPr>
          <w:cantSplit w:val="0"/>
        </w:trPr>
        <w:tc>
          <w:tcPr>
            <w:tcW w:w="2221" w:type="dxa"/>
          </w:tcPr>
          <w:p w14:paraId="551E4CD0" w14:textId="77777777" w:rsidR="0067298E" w:rsidRDefault="0067298E" w:rsidP="0047010C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  <w:tc>
          <w:tcPr>
            <w:tcW w:w="2221" w:type="dxa"/>
          </w:tcPr>
          <w:p w14:paraId="0675BA22" w14:textId="77777777" w:rsidR="0067298E" w:rsidRDefault="0067298E" w:rsidP="0047010C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  <w:tc>
          <w:tcPr>
            <w:tcW w:w="2221" w:type="dxa"/>
          </w:tcPr>
          <w:p w14:paraId="6D725369" w14:textId="77777777" w:rsidR="0067298E" w:rsidRDefault="0067298E" w:rsidP="0047010C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  <w:tc>
          <w:tcPr>
            <w:tcW w:w="2221" w:type="dxa"/>
          </w:tcPr>
          <w:p w14:paraId="55F6D1AA" w14:textId="77777777" w:rsidR="0067298E" w:rsidRDefault="0067298E" w:rsidP="0047010C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</w:tr>
      <w:tr w:rsidR="0067298E" w14:paraId="0AC24AE0" w14:textId="77777777" w:rsidTr="009F562B">
        <w:tblPrEx>
          <w:jc w:val="center"/>
        </w:tblPrEx>
        <w:trPr>
          <w:cantSplit w:val="0"/>
        </w:trPr>
        <w:tc>
          <w:tcPr>
            <w:tcW w:w="2221" w:type="dxa"/>
          </w:tcPr>
          <w:p w14:paraId="4E06046D" w14:textId="77777777" w:rsidR="0067298E" w:rsidRDefault="0067298E" w:rsidP="0047010C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  <w:tc>
          <w:tcPr>
            <w:tcW w:w="2221" w:type="dxa"/>
          </w:tcPr>
          <w:p w14:paraId="57E4AE86" w14:textId="77777777" w:rsidR="0067298E" w:rsidRDefault="0067298E" w:rsidP="0047010C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  <w:tc>
          <w:tcPr>
            <w:tcW w:w="2221" w:type="dxa"/>
          </w:tcPr>
          <w:p w14:paraId="7B083E37" w14:textId="77777777" w:rsidR="0067298E" w:rsidRDefault="0067298E" w:rsidP="0047010C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  <w:tc>
          <w:tcPr>
            <w:tcW w:w="2221" w:type="dxa"/>
          </w:tcPr>
          <w:p w14:paraId="0647C7A2" w14:textId="77777777" w:rsidR="0067298E" w:rsidRDefault="0067298E" w:rsidP="0047010C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</w:tr>
      <w:tr w:rsidR="0067298E" w14:paraId="5ECCEA96" w14:textId="77777777" w:rsidTr="009F562B">
        <w:tblPrEx>
          <w:jc w:val="center"/>
        </w:tblPrEx>
        <w:trPr>
          <w:cantSplit w:val="0"/>
        </w:trPr>
        <w:tc>
          <w:tcPr>
            <w:tcW w:w="2221" w:type="dxa"/>
          </w:tcPr>
          <w:p w14:paraId="5ABF2F9E" w14:textId="77777777" w:rsidR="0067298E" w:rsidRDefault="0067298E" w:rsidP="0047010C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  <w:tc>
          <w:tcPr>
            <w:tcW w:w="2221" w:type="dxa"/>
          </w:tcPr>
          <w:p w14:paraId="73929BBC" w14:textId="77777777" w:rsidR="0067298E" w:rsidRDefault="0067298E" w:rsidP="0047010C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  <w:tc>
          <w:tcPr>
            <w:tcW w:w="2221" w:type="dxa"/>
          </w:tcPr>
          <w:p w14:paraId="5A6D653F" w14:textId="77777777" w:rsidR="0067298E" w:rsidRDefault="0067298E" w:rsidP="0047010C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  <w:tc>
          <w:tcPr>
            <w:tcW w:w="2221" w:type="dxa"/>
          </w:tcPr>
          <w:p w14:paraId="31D1F5BC" w14:textId="77777777" w:rsidR="0067298E" w:rsidRDefault="0067298E" w:rsidP="0047010C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</w:tr>
      <w:tr w:rsidR="0067298E" w14:paraId="2F01B134" w14:textId="77777777" w:rsidTr="009F562B">
        <w:tblPrEx>
          <w:jc w:val="center"/>
        </w:tblPrEx>
        <w:trPr>
          <w:cantSplit w:val="0"/>
        </w:trPr>
        <w:tc>
          <w:tcPr>
            <w:tcW w:w="2221" w:type="dxa"/>
          </w:tcPr>
          <w:p w14:paraId="76506CA8" w14:textId="77777777" w:rsidR="0067298E" w:rsidRDefault="0067298E" w:rsidP="0047010C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  <w:tc>
          <w:tcPr>
            <w:tcW w:w="2221" w:type="dxa"/>
          </w:tcPr>
          <w:p w14:paraId="06656604" w14:textId="77777777" w:rsidR="0067298E" w:rsidRDefault="0067298E" w:rsidP="0047010C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  <w:tc>
          <w:tcPr>
            <w:tcW w:w="2221" w:type="dxa"/>
          </w:tcPr>
          <w:p w14:paraId="7B075A07" w14:textId="77777777" w:rsidR="0067298E" w:rsidRDefault="0067298E" w:rsidP="0047010C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  <w:tc>
          <w:tcPr>
            <w:tcW w:w="2221" w:type="dxa"/>
          </w:tcPr>
          <w:p w14:paraId="6415AFAF" w14:textId="77777777" w:rsidR="0067298E" w:rsidRDefault="0067298E" w:rsidP="0047010C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</w:tr>
      <w:tr w:rsidR="0067298E" w14:paraId="45F0E98E" w14:textId="77777777" w:rsidTr="009F562B">
        <w:tblPrEx>
          <w:jc w:val="center"/>
        </w:tblPrEx>
        <w:trPr>
          <w:cantSplit w:val="0"/>
        </w:trPr>
        <w:tc>
          <w:tcPr>
            <w:tcW w:w="2221" w:type="dxa"/>
          </w:tcPr>
          <w:p w14:paraId="6EF7EF8E" w14:textId="77777777" w:rsidR="0067298E" w:rsidRDefault="0067298E" w:rsidP="0047010C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  <w:tc>
          <w:tcPr>
            <w:tcW w:w="2221" w:type="dxa"/>
          </w:tcPr>
          <w:p w14:paraId="38AE085B" w14:textId="77777777" w:rsidR="0067298E" w:rsidRDefault="0067298E" w:rsidP="0047010C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  <w:tc>
          <w:tcPr>
            <w:tcW w:w="2221" w:type="dxa"/>
          </w:tcPr>
          <w:p w14:paraId="078368F3" w14:textId="77777777" w:rsidR="0067298E" w:rsidRDefault="0067298E" w:rsidP="0047010C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  <w:tc>
          <w:tcPr>
            <w:tcW w:w="2221" w:type="dxa"/>
          </w:tcPr>
          <w:p w14:paraId="575DD63E" w14:textId="77777777" w:rsidR="0067298E" w:rsidRDefault="0067298E" w:rsidP="0047010C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</w:tr>
    </w:tbl>
    <w:p w14:paraId="47079FB5" w14:textId="77777777" w:rsidR="0047010C" w:rsidRDefault="0047010C" w:rsidP="0047010C">
      <w:pPr>
        <w:pStyle w:val="TPBodyText"/>
        <w:rPr>
          <w:rStyle w:val="TPEmphasis"/>
          <w:rFonts w:ascii="Univers Next Pro Thin" w:hAnsi="Univers Next Pro Thin"/>
        </w:rPr>
      </w:pPr>
    </w:p>
    <w:p w14:paraId="54323D50" w14:textId="77777777" w:rsidR="00534FA0" w:rsidRDefault="00534FA0">
      <w:pPr>
        <w:rPr>
          <w:rStyle w:val="TPEmphasis"/>
          <w:rFonts w:ascii="Suisse Works" w:eastAsiaTheme="majorEastAsia" w:hAnsi="Suisse Works" w:cstheme="majorBidi"/>
          <w:color w:val="2C1F3C" w:themeColor="text2"/>
          <w:sz w:val="24"/>
          <w:szCs w:val="32"/>
          <w:lang w:eastAsia="en-US"/>
        </w:rPr>
      </w:pPr>
      <w:r>
        <w:rPr>
          <w:rStyle w:val="TPEmphasis"/>
          <w:rFonts w:ascii="Suisse Works" w:hAnsi="Suisse Works" w:cstheme="majorBidi"/>
          <w:sz w:val="24"/>
        </w:rPr>
        <w:br w:type="page"/>
      </w:r>
    </w:p>
    <w:p w14:paraId="11A0F4D4" w14:textId="71D8D7AE" w:rsidR="0047010C" w:rsidRPr="005A0D1D" w:rsidRDefault="0067298E" w:rsidP="005A0D1D">
      <w:pPr>
        <w:pStyle w:val="TPHeadingNoNumber"/>
        <w:rPr>
          <w:rStyle w:val="TPEmphasis"/>
          <w:rFonts w:ascii="Suisse Works" w:hAnsi="Suisse Works" w:cstheme="majorBidi"/>
          <w:sz w:val="24"/>
        </w:rPr>
      </w:pPr>
      <w:r w:rsidRPr="005A0D1D">
        <w:rPr>
          <w:rStyle w:val="TPEmphasis"/>
          <w:rFonts w:ascii="Suisse Works" w:hAnsi="Suisse Works" w:cstheme="majorBidi"/>
          <w:sz w:val="24"/>
        </w:rPr>
        <w:lastRenderedPageBreak/>
        <w:t>Supporting Statement</w:t>
      </w:r>
    </w:p>
    <w:p w14:paraId="4C69D1C7" w14:textId="7FE75ADF" w:rsidR="00D24B98" w:rsidRDefault="00D24B98" w:rsidP="00110D3D">
      <w:pPr>
        <w:pStyle w:val="TPBodyText"/>
        <w:rPr>
          <w:rStyle w:val="TPEmphasis"/>
          <w:rFonts w:ascii="Univers Next Pro Thin" w:hAnsi="Univers Next Pro Thin"/>
        </w:rPr>
      </w:pPr>
      <w:r w:rsidRPr="00D24B98">
        <w:rPr>
          <w:rStyle w:val="TPEmphasis"/>
          <w:rFonts w:ascii="Univers Next Pro Thin" w:hAnsi="Univers Next Pro Thin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B25384" wp14:editId="33EDF6B0">
                <wp:simplePos x="0" y="0"/>
                <wp:positionH relativeFrom="margin">
                  <wp:align>center</wp:align>
                </wp:positionH>
                <wp:positionV relativeFrom="paragraph">
                  <wp:posOffset>559435</wp:posOffset>
                </wp:positionV>
                <wp:extent cx="5655945" cy="7912735"/>
                <wp:effectExtent l="0" t="0" r="2095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5945" cy="79127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B8B2C" w14:textId="297410D0" w:rsidR="00D24B98" w:rsidRPr="00565935" w:rsidRDefault="00D24B98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253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4.05pt;width:445.35pt;height:623.0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" filled="f" strokecolor="#a5a5a5 [2092]" strokeweight="1pt">
                <v:textbox>
                  <w:txbxContent>
                    <w:p w14:paraId="0B9B8B2C" w14:textId="297410D0" w:rsidR="00D24B98" w:rsidRPr="00565935" w:rsidRDefault="00D24B98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0D3D" w:rsidRPr="00110D3D">
        <w:rPr>
          <w:rStyle w:val="TPEmphasis"/>
          <w:rFonts w:ascii="Univers Next Pro Thin" w:hAnsi="Univers Next Pro Thin"/>
        </w:rPr>
        <w:t xml:space="preserve">In </w:t>
      </w:r>
      <w:r w:rsidR="00373715">
        <w:rPr>
          <w:rStyle w:val="TPEmphasis"/>
          <w:rFonts w:ascii="Univers Next Pro Thin" w:hAnsi="Univers Next Pro Thin"/>
        </w:rPr>
        <w:t>one</w:t>
      </w:r>
      <w:r w:rsidR="00110D3D" w:rsidRPr="00110D3D">
        <w:rPr>
          <w:rStyle w:val="TPEmphasis"/>
          <w:rFonts w:ascii="Univers Next Pro Thin" w:hAnsi="Univers Next Pro Thin"/>
        </w:rPr>
        <w:t xml:space="preserve"> side of A4, with typeface no smaller than 1</w:t>
      </w:r>
      <w:r w:rsidR="00110D3D">
        <w:rPr>
          <w:rStyle w:val="TPEmphasis"/>
          <w:rFonts w:ascii="Univers Next Pro Thin" w:hAnsi="Univers Next Pro Thin"/>
        </w:rPr>
        <w:t>0</w:t>
      </w:r>
      <w:r w:rsidR="00110D3D" w:rsidRPr="00110D3D">
        <w:rPr>
          <w:rStyle w:val="TPEmphasis"/>
          <w:rFonts w:ascii="Univers Next Pro Thin" w:hAnsi="Univers Next Pro Thin"/>
        </w:rPr>
        <w:t>pt. please explain how your skills and experience match the selection criteria listed within the Job Description. Please address each of the criteria statements in your response.</w:t>
      </w:r>
    </w:p>
    <w:p w14:paraId="0121ACAB" w14:textId="77777777" w:rsidR="00921503" w:rsidRDefault="00373715" w:rsidP="00373715">
      <w:pPr>
        <w:pStyle w:val="TPHeadingNoNumber"/>
        <w:rPr>
          <w:rStyle w:val="TPEmphasis"/>
          <w:rFonts w:ascii="Suisse Works" w:hAnsi="Suisse Works" w:cstheme="majorBidi"/>
          <w:sz w:val="24"/>
        </w:rPr>
      </w:pPr>
      <w:r>
        <w:rPr>
          <w:rStyle w:val="TPEmphasis"/>
          <w:rFonts w:ascii="Suisse Works" w:hAnsi="Suisse Works" w:cstheme="majorBidi"/>
          <w:sz w:val="24"/>
        </w:rPr>
        <w:lastRenderedPageBreak/>
        <w:t xml:space="preserve">Significant </w:t>
      </w:r>
      <w:r w:rsidR="00921503">
        <w:rPr>
          <w:rStyle w:val="TPEmphasis"/>
          <w:rFonts w:ascii="Suisse Works" w:hAnsi="Suisse Works" w:cstheme="majorBidi"/>
          <w:sz w:val="24"/>
        </w:rPr>
        <w:t xml:space="preserve">achievements </w:t>
      </w:r>
    </w:p>
    <w:p w14:paraId="03522CE3" w14:textId="22B30A08" w:rsidR="00305416" w:rsidRDefault="00921503" w:rsidP="00305416">
      <w:pPr>
        <w:pStyle w:val="TPBodyText"/>
        <w:rPr>
          <w:rStyle w:val="TPEmphasis"/>
          <w:rFonts w:ascii="Univers Next Pro Thin" w:hAnsi="Univers Next Pro Thin"/>
        </w:rPr>
      </w:pPr>
      <w:r w:rsidRPr="00D24B98">
        <w:rPr>
          <w:rStyle w:val="TPEmphasis"/>
          <w:rFonts w:ascii="Univers Next Pro Thin" w:hAnsi="Univers Next Pro Thi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5697A8B" wp14:editId="7A8F06A0">
                <wp:simplePos x="0" y="0"/>
                <wp:positionH relativeFrom="margin">
                  <wp:align>center</wp:align>
                </wp:positionH>
                <wp:positionV relativeFrom="paragraph">
                  <wp:posOffset>559435</wp:posOffset>
                </wp:positionV>
                <wp:extent cx="5655945" cy="7912735"/>
                <wp:effectExtent l="0" t="0" r="20955" b="12065"/>
                <wp:wrapSquare wrapText="bothSides"/>
                <wp:docPr id="2849906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5945" cy="79127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1B125" w14:textId="77777777" w:rsidR="00921503" w:rsidRPr="00565935" w:rsidRDefault="00921503" w:rsidP="0092150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97A8B" id="_x0000_s1027" type="#_x0000_t202" style="position:absolute;margin-left:0;margin-top:44.05pt;width:445.35pt;height:623.0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" filled="f" strokecolor="#a5a5a5 [2092]" strokeweight="1pt">
                <v:textbox>
                  <w:txbxContent>
                    <w:p w14:paraId="3DA1B125" w14:textId="77777777" w:rsidR="00921503" w:rsidRPr="00565935" w:rsidRDefault="00921503" w:rsidP="0092150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10D3D">
        <w:rPr>
          <w:rStyle w:val="TPEmphasis"/>
          <w:rFonts w:ascii="Univers Next Pro Thin" w:hAnsi="Univers Next Pro Thin"/>
        </w:rPr>
        <w:t xml:space="preserve">In </w:t>
      </w:r>
      <w:r>
        <w:rPr>
          <w:rStyle w:val="TPEmphasis"/>
          <w:rFonts w:ascii="Univers Next Pro Thin" w:hAnsi="Univers Next Pro Thin"/>
        </w:rPr>
        <w:t>one</w:t>
      </w:r>
      <w:r w:rsidRPr="00110D3D">
        <w:rPr>
          <w:rStyle w:val="TPEmphasis"/>
          <w:rFonts w:ascii="Univers Next Pro Thin" w:hAnsi="Univers Next Pro Thin"/>
        </w:rPr>
        <w:t xml:space="preserve"> side of A4, with typeface no smaller than 1</w:t>
      </w:r>
      <w:r>
        <w:rPr>
          <w:rStyle w:val="TPEmphasis"/>
          <w:rFonts w:ascii="Univers Next Pro Thin" w:hAnsi="Univers Next Pro Thin"/>
        </w:rPr>
        <w:t>0</w:t>
      </w:r>
      <w:r w:rsidRPr="00110D3D">
        <w:rPr>
          <w:rStyle w:val="TPEmphasis"/>
          <w:rFonts w:ascii="Univers Next Pro Thin" w:hAnsi="Univers Next Pro Thin"/>
        </w:rPr>
        <w:t xml:space="preserve">pt. please explain </w:t>
      </w:r>
      <w:r w:rsidR="00E335C5">
        <w:rPr>
          <w:rStyle w:val="TPEmphasis"/>
          <w:rFonts w:ascii="Univers Next Pro Thin" w:hAnsi="Univers Next Pro Thin"/>
        </w:rPr>
        <w:t>up to</w:t>
      </w:r>
      <w:r w:rsidRPr="00110D3D">
        <w:rPr>
          <w:rStyle w:val="TPEmphasis"/>
          <w:rFonts w:ascii="Univers Next Pro Thin" w:hAnsi="Univers Next Pro Thin"/>
        </w:rPr>
        <w:t xml:space="preserve"> </w:t>
      </w:r>
      <w:r w:rsidR="00305416">
        <w:rPr>
          <w:rStyle w:val="TPEmphasis"/>
          <w:rFonts w:ascii="Univers Next Pro Thin" w:hAnsi="Univers Next Pro Thin"/>
        </w:rPr>
        <w:t xml:space="preserve">three significant achievements </w:t>
      </w:r>
      <w:r w:rsidR="00E335C5">
        <w:rPr>
          <w:rStyle w:val="TPEmphasis"/>
          <w:rFonts w:ascii="Univers Next Pro Thin" w:hAnsi="Univers Next Pro Thin"/>
        </w:rPr>
        <w:t xml:space="preserve">and how these examples </w:t>
      </w:r>
      <w:r w:rsidR="00305416">
        <w:rPr>
          <w:rStyle w:val="TPEmphasis"/>
          <w:rFonts w:ascii="Univers Next Pro Thin" w:hAnsi="Univers Next Pro Thin"/>
        </w:rPr>
        <w:t xml:space="preserve">demonstrate your suitability for this role. </w:t>
      </w:r>
    </w:p>
    <w:p w14:paraId="5DA74FBF" w14:textId="12891918" w:rsidR="00E347F2" w:rsidRDefault="00E347F2" w:rsidP="00305416">
      <w:pPr>
        <w:pStyle w:val="TPBodyText"/>
        <w:rPr>
          <w:rStyle w:val="TPEmphasis"/>
          <w:rFonts w:ascii="Suisse Works" w:hAnsi="Suisse Works" w:cstheme="majorBidi"/>
          <w:sz w:val="24"/>
        </w:rPr>
      </w:pPr>
      <w:r>
        <w:rPr>
          <w:rStyle w:val="TPEmphasis"/>
          <w:rFonts w:ascii="Suisse Works" w:hAnsi="Suisse Works" w:cstheme="majorBidi"/>
          <w:sz w:val="24"/>
        </w:rPr>
        <w:lastRenderedPageBreak/>
        <w:t>Supporting materials</w:t>
      </w:r>
    </w:p>
    <w:p w14:paraId="484A625C" w14:textId="25F198DF" w:rsidR="00E347F2" w:rsidRDefault="00E347F2" w:rsidP="00E347F2">
      <w:pPr>
        <w:pStyle w:val="TPBodyText"/>
        <w:rPr>
          <w:rStyle w:val="TPEmphasis"/>
          <w:rFonts w:ascii="Univers Next Pro Thin" w:hAnsi="Univers Next Pro Thin"/>
        </w:rPr>
      </w:pPr>
      <w:r>
        <w:rPr>
          <w:rStyle w:val="TPEmphasis"/>
          <w:rFonts w:ascii="Univers Next Pro Thin" w:hAnsi="Univers Next Pro Thin"/>
        </w:rPr>
        <w:t>If you have a portfolio of your work you wish to submit in addition to the above written responses, please include a pdf attachment</w:t>
      </w:r>
      <w:r w:rsidR="00E335C5">
        <w:rPr>
          <w:rStyle w:val="TPEmphasis"/>
          <w:rFonts w:ascii="Univers Next Pro Thin" w:hAnsi="Univers Next Pro Thin"/>
        </w:rPr>
        <w:t xml:space="preserve"> to your email</w:t>
      </w:r>
      <w:r>
        <w:rPr>
          <w:rStyle w:val="TPEmphasis"/>
          <w:rFonts w:ascii="Univers Next Pro Thin" w:hAnsi="Univers Next Pro Thin"/>
        </w:rPr>
        <w:t xml:space="preserve"> or</w:t>
      </w:r>
      <w:r w:rsidR="00200919">
        <w:rPr>
          <w:rStyle w:val="TPEmphasis"/>
          <w:rFonts w:ascii="Univers Next Pro Thin" w:hAnsi="Univers Next Pro Thin"/>
        </w:rPr>
        <w:t xml:space="preserve"> a</w:t>
      </w:r>
      <w:r>
        <w:rPr>
          <w:rStyle w:val="TPEmphasis"/>
          <w:rFonts w:ascii="Univers Next Pro Thin" w:hAnsi="Univers Next Pro Thin"/>
        </w:rPr>
        <w:t xml:space="preserve"> link to the document here. 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8884"/>
      </w:tblGrid>
      <w:tr w:rsidR="005D39E5" w14:paraId="09A57DE3" w14:textId="77777777" w:rsidTr="004A77D3">
        <w:tc>
          <w:tcPr>
            <w:tcW w:w="8884" w:type="dxa"/>
          </w:tcPr>
          <w:p w14:paraId="15C38A83" w14:textId="77777777" w:rsidR="005D39E5" w:rsidRDefault="005D39E5" w:rsidP="004A77D3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</w:tr>
    </w:tbl>
    <w:p w14:paraId="623669C1" w14:textId="77777777" w:rsidR="005D39E5" w:rsidRDefault="005D39E5" w:rsidP="005D39E5">
      <w:pPr>
        <w:pStyle w:val="TPBodyText"/>
        <w:rPr>
          <w:rStyle w:val="TPEmphasis"/>
          <w:rFonts w:ascii="Univers Next Pro Thin" w:hAnsi="Univers Next Pro Thin"/>
        </w:rPr>
      </w:pPr>
    </w:p>
    <w:p w14:paraId="08E56BBB" w14:textId="76AB366A" w:rsidR="0067298E" w:rsidRPr="005A0D1D" w:rsidRDefault="0048697E" w:rsidP="00305416">
      <w:pPr>
        <w:pStyle w:val="TPBodyText"/>
        <w:rPr>
          <w:rStyle w:val="TPEmphasis"/>
          <w:rFonts w:ascii="Suisse Works" w:hAnsi="Suisse Works" w:cstheme="majorBidi"/>
          <w:sz w:val="24"/>
        </w:rPr>
      </w:pPr>
      <w:r w:rsidRPr="005A0D1D">
        <w:rPr>
          <w:rStyle w:val="TPEmphasis"/>
          <w:rFonts w:ascii="Suisse Works" w:hAnsi="Suisse Works" w:cstheme="majorBidi"/>
          <w:sz w:val="24"/>
        </w:rPr>
        <w:t>Referees</w:t>
      </w:r>
    </w:p>
    <w:p w14:paraId="20F4EAEF" w14:textId="77777777" w:rsidR="005A0D1D" w:rsidRDefault="005A0D1D" w:rsidP="005A0D1D">
      <w:pPr>
        <w:pStyle w:val="TPBodyText"/>
      </w:pPr>
      <w:r w:rsidRPr="00350428">
        <w:t xml:space="preserve">Please give details of two referees. </w:t>
      </w:r>
    </w:p>
    <w:p w14:paraId="4370A0FF" w14:textId="51E04A7A" w:rsidR="005A0D1D" w:rsidRDefault="005A0D1D" w:rsidP="005A0D1D">
      <w:pPr>
        <w:pStyle w:val="TPBodyText"/>
      </w:pPr>
      <w:r w:rsidRPr="00350428">
        <w:t>They cannot be family members and one of these should be your current or most recent employer</w:t>
      </w:r>
      <w:r w:rsidR="00200919">
        <w:t>.</w:t>
      </w:r>
      <w:r w:rsidR="00742AD7">
        <w:t xml:space="preserve"> </w:t>
      </w:r>
    </w:p>
    <w:p w14:paraId="2BE236C8" w14:textId="30B44140" w:rsidR="00742AD7" w:rsidRDefault="00742AD7" w:rsidP="005A0D1D">
      <w:pPr>
        <w:pStyle w:val="TPBodyText"/>
      </w:pPr>
      <w:r>
        <w:t xml:space="preserve">We will inform you before we contact your referees. 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3114"/>
        <w:gridCol w:w="5770"/>
      </w:tblGrid>
      <w:tr w:rsidR="005A0D1D" w14:paraId="74B2951C" w14:textId="77777777" w:rsidTr="00534FA0">
        <w:tc>
          <w:tcPr>
            <w:tcW w:w="3114" w:type="dxa"/>
          </w:tcPr>
          <w:p w14:paraId="3E917872" w14:textId="35D9B04F" w:rsidR="005A0D1D" w:rsidRPr="005A0D1D" w:rsidRDefault="005A0D1D" w:rsidP="005A0D1D">
            <w:pPr>
              <w:pStyle w:val="TPBodyText"/>
              <w:rPr>
                <w:rFonts w:asciiTheme="minorHAnsi" w:hAnsiTheme="minorHAnsi"/>
                <w:bCs/>
              </w:rPr>
            </w:pPr>
            <w:r w:rsidRPr="005A0D1D">
              <w:rPr>
                <w:rFonts w:asciiTheme="minorHAnsi" w:hAnsiTheme="minorHAnsi"/>
                <w:bCs/>
              </w:rPr>
              <w:t>Name (Most recent</w:t>
            </w:r>
            <w:r w:rsidR="00D5116D">
              <w:rPr>
                <w:rFonts w:asciiTheme="minorHAnsi" w:hAnsiTheme="minorHAnsi"/>
                <w:bCs/>
              </w:rPr>
              <w:t xml:space="preserve"> employer</w:t>
            </w:r>
            <w:r w:rsidRPr="005A0D1D">
              <w:rPr>
                <w:rFonts w:asciiTheme="minorHAnsi" w:hAnsiTheme="minorHAnsi"/>
                <w:bCs/>
              </w:rPr>
              <w:t>)</w:t>
            </w:r>
          </w:p>
        </w:tc>
        <w:tc>
          <w:tcPr>
            <w:tcW w:w="5770" w:type="dxa"/>
          </w:tcPr>
          <w:p w14:paraId="6DC68A3F" w14:textId="77777777" w:rsidR="005A0D1D" w:rsidRDefault="005A0D1D" w:rsidP="005A0D1D">
            <w:pPr>
              <w:pStyle w:val="TPBodyText"/>
              <w:rPr>
                <w:b/>
              </w:rPr>
            </w:pPr>
          </w:p>
        </w:tc>
      </w:tr>
      <w:tr w:rsidR="005A0D1D" w14:paraId="26253C2E" w14:textId="77777777" w:rsidTr="00534FA0">
        <w:tc>
          <w:tcPr>
            <w:tcW w:w="3114" w:type="dxa"/>
          </w:tcPr>
          <w:p w14:paraId="020F47B1" w14:textId="46F7DDC9" w:rsidR="005A0D1D" w:rsidRPr="005A0D1D" w:rsidRDefault="005A0D1D" w:rsidP="005A0D1D">
            <w:pPr>
              <w:pStyle w:val="TPBodyText"/>
              <w:rPr>
                <w:rFonts w:asciiTheme="minorHAnsi" w:hAnsiTheme="minorHAnsi"/>
                <w:bCs/>
              </w:rPr>
            </w:pPr>
            <w:r w:rsidRPr="005A0D1D">
              <w:rPr>
                <w:rFonts w:asciiTheme="minorHAnsi" w:hAnsiTheme="minorHAnsi"/>
                <w:bCs/>
              </w:rPr>
              <w:t>Title</w:t>
            </w:r>
          </w:p>
        </w:tc>
        <w:tc>
          <w:tcPr>
            <w:tcW w:w="5770" w:type="dxa"/>
          </w:tcPr>
          <w:p w14:paraId="1F3DEFCD" w14:textId="77777777" w:rsidR="005A0D1D" w:rsidRDefault="005A0D1D" w:rsidP="005A0D1D">
            <w:pPr>
              <w:pStyle w:val="TPBodyText"/>
              <w:rPr>
                <w:b/>
              </w:rPr>
            </w:pPr>
          </w:p>
        </w:tc>
      </w:tr>
      <w:tr w:rsidR="005A0D1D" w14:paraId="38C7B35A" w14:textId="77777777" w:rsidTr="00534FA0">
        <w:tc>
          <w:tcPr>
            <w:tcW w:w="3114" w:type="dxa"/>
          </w:tcPr>
          <w:p w14:paraId="7D827DBC" w14:textId="5FDC9856" w:rsidR="005A0D1D" w:rsidRPr="005A0D1D" w:rsidRDefault="005A0D1D" w:rsidP="005A0D1D">
            <w:pPr>
              <w:pStyle w:val="TPBodyText"/>
              <w:rPr>
                <w:rFonts w:asciiTheme="minorHAnsi" w:hAnsiTheme="minorHAnsi"/>
                <w:bCs/>
              </w:rPr>
            </w:pPr>
            <w:r w:rsidRPr="005A0D1D">
              <w:rPr>
                <w:rFonts w:asciiTheme="minorHAnsi" w:hAnsiTheme="minorHAnsi"/>
                <w:bCs/>
              </w:rPr>
              <w:t>Organisation</w:t>
            </w:r>
          </w:p>
        </w:tc>
        <w:tc>
          <w:tcPr>
            <w:tcW w:w="5770" w:type="dxa"/>
          </w:tcPr>
          <w:p w14:paraId="121E8B03" w14:textId="77777777" w:rsidR="005A0D1D" w:rsidRDefault="005A0D1D" w:rsidP="005A0D1D">
            <w:pPr>
              <w:pStyle w:val="TPBodyText"/>
              <w:rPr>
                <w:b/>
              </w:rPr>
            </w:pPr>
          </w:p>
        </w:tc>
      </w:tr>
      <w:tr w:rsidR="005A0D1D" w14:paraId="0CC964BF" w14:textId="77777777" w:rsidTr="00534FA0">
        <w:tc>
          <w:tcPr>
            <w:tcW w:w="3114" w:type="dxa"/>
          </w:tcPr>
          <w:p w14:paraId="6038658D" w14:textId="648B9C8B" w:rsidR="005A0D1D" w:rsidRPr="005A0D1D" w:rsidRDefault="005A0D1D" w:rsidP="005A0D1D">
            <w:pPr>
              <w:pStyle w:val="TPBodyText"/>
              <w:rPr>
                <w:rFonts w:asciiTheme="minorHAnsi" w:hAnsiTheme="minorHAnsi"/>
                <w:bCs/>
              </w:rPr>
            </w:pPr>
            <w:r w:rsidRPr="005A0D1D">
              <w:rPr>
                <w:rFonts w:asciiTheme="minorHAnsi" w:hAnsiTheme="minorHAnsi"/>
                <w:bCs/>
              </w:rPr>
              <w:t>Address</w:t>
            </w:r>
          </w:p>
        </w:tc>
        <w:tc>
          <w:tcPr>
            <w:tcW w:w="5770" w:type="dxa"/>
          </w:tcPr>
          <w:p w14:paraId="6E9CB49A" w14:textId="77777777" w:rsidR="005A0D1D" w:rsidRDefault="005A0D1D" w:rsidP="005A0D1D">
            <w:pPr>
              <w:pStyle w:val="TPBodyText"/>
              <w:rPr>
                <w:b/>
              </w:rPr>
            </w:pPr>
          </w:p>
        </w:tc>
      </w:tr>
      <w:tr w:rsidR="005A0D1D" w14:paraId="75171FD3" w14:textId="77777777" w:rsidTr="00534FA0">
        <w:tc>
          <w:tcPr>
            <w:tcW w:w="3114" w:type="dxa"/>
          </w:tcPr>
          <w:p w14:paraId="252A9CF9" w14:textId="72FEF8FA" w:rsidR="005A0D1D" w:rsidRPr="005A0D1D" w:rsidRDefault="005A0D1D" w:rsidP="005A0D1D">
            <w:pPr>
              <w:pStyle w:val="TPBodyText"/>
              <w:rPr>
                <w:rFonts w:asciiTheme="minorHAnsi" w:hAnsiTheme="minorHAnsi"/>
                <w:bCs/>
              </w:rPr>
            </w:pPr>
            <w:r w:rsidRPr="005A0D1D">
              <w:rPr>
                <w:rFonts w:asciiTheme="minorHAnsi" w:hAnsiTheme="minorHAnsi"/>
                <w:bCs/>
              </w:rPr>
              <w:t>Telephone</w:t>
            </w:r>
          </w:p>
        </w:tc>
        <w:tc>
          <w:tcPr>
            <w:tcW w:w="5770" w:type="dxa"/>
          </w:tcPr>
          <w:p w14:paraId="6ED4CF07" w14:textId="77777777" w:rsidR="005A0D1D" w:rsidRDefault="005A0D1D" w:rsidP="005A0D1D">
            <w:pPr>
              <w:pStyle w:val="TPBodyText"/>
              <w:rPr>
                <w:b/>
              </w:rPr>
            </w:pPr>
          </w:p>
        </w:tc>
      </w:tr>
      <w:tr w:rsidR="005A0D1D" w14:paraId="392785B7" w14:textId="77777777" w:rsidTr="00534FA0">
        <w:tc>
          <w:tcPr>
            <w:tcW w:w="3114" w:type="dxa"/>
          </w:tcPr>
          <w:p w14:paraId="132CCB3B" w14:textId="74AC7C3D" w:rsidR="005A0D1D" w:rsidRPr="005A0D1D" w:rsidRDefault="005A0D1D" w:rsidP="005A0D1D">
            <w:pPr>
              <w:pStyle w:val="TPBodyText"/>
              <w:rPr>
                <w:rFonts w:asciiTheme="minorHAnsi" w:hAnsiTheme="minorHAnsi"/>
                <w:bCs/>
              </w:rPr>
            </w:pPr>
            <w:r w:rsidRPr="005A0D1D">
              <w:rPr>
                <w:rFonts w:asciiTheme="minorHAnsi" w:hAnsiTheme="minorHAnsi"/>
                <w:bCs/>
              </w:rPr>
              <w:t>Email</w:t>
            </w:r>
          </w:p>
        </w:tc>
        <w:tc>
          <w:tcPr>
            <w:tcW w:w="5770" w:type="dxa"/>
          </w:tcPr>
          <w:p w14:paraId="387D475D" w14:textId="77777777" w:rsidR="005A0D1D" w:rsidRDefault="005A0D1D" w:rsidP="005A0D1D">
            <w:pPr>
              <w:pStyle w:val="TPBodyText"/>
              <w:rPr>
                <w:b/>
              </w:rPr>
            </w:pPr>
          </w:p>
        </w:tc>
      </w:tr>
    </w:tbl>
    <w:p w14:paraId="1827299F" w14:textId="77777777" w:rsidR="005A0D1D" w:rsidRDefault="005A0D1D"/>
    <w:tbl>
      <w:tblPr>
        <w:tblStyle w:val="TableGridLight"/>
        <w:tblW w:w="8884" w:type="dxa"/>
        <w:tblLook w:val="04A0" w:firstRow="1" w:lastRow="0" w:firstColumn="1" w:lastColumn="0" w:noHBand="0" w:noVBand="1"/>
      </w:tblPr>
      <w:tblGrid>
        <w:gridCol w:w="3114"/>
        <w:gridCol w:w="5770"/>
      </w:tblGrid>
      <w:tr w:rsidR="005A0D1D" w14:paraId="4F9DCA60" w14:textId="77777777" w:rsidTr="00534FA0">
        <w:tc>
          <w:tcPr>
            <w:tcW w:w="3114" w:type="dxa"/>
          </w:tcPr>
          <w:p w14:paraId="12D3B9AF" w14:textId="6A0EB850" w:rsidR="005A0D1D" w:rsidRPr="005A0D1D" w:rsidRDefault="005A0D1D" w:rsidP="005A0D1D">
            <w:pPr>
              <w:pStyle w:val="TPBodyText"/>
              <w:rPr>
                <w:rFonts w:asciiTheme="minorHAnsi" w:hAnsiTheme="minorHAnsi"/>
                <w:bCs/>
              </w:rPr>
            </w:pPr>
            <w:r w:rsidRPr="005A0D1D">
              <w:rPr>
                <w:rFonts w:asciiTheme="minorHAnsi" w:hAnsiTheme="minorHAnsi"/>
                <w:bCs/>
              </w:rPr>
              <w:t xml:space="preserve">Name </w:t>
            </w:r>
          </w:p>
        </w:tc>
        <w:tc>
          <w:tcPr>
            <w:tcW w:w="5770" w:type="dxa"/>
          </w:tcPr>
          <w:p w14:paraId="39460E42" w14:textId="77777777" w:rsidR="005A0D1D" w:rsidRDefault="005A0D1D" w:rsidP="005A0D1D">
            <w:pPr>
              <w:pStyle w:val="TPBodyText"/>
              <w:rPr>
                <w:b/>
              </w:rPr>
            </w:pPr>
          </w:p>
        </w:tc>
      </w:tr>
      <w:tr w:rsidR="005A0D1D" w14:paraId="73712D35" w14:textId="77777777" w:rsidTr="00534FA0">
        <w:tc>
          <w:tcPr>
            <w:tcW w:w="3114" w:type="dxa"/>
          </w:tcPr>
          <w:p w14:paraId="67AD822D" w14:textId="07F2BA44" w:rsidR="005A0D1D" w:rsidRPr="005A0D1D" w:rsidRDefault="005A0D1D" w:rsidP="005A0D1D">
            <w:pPr>
              <w:pStyle w:val="TPBodyText"/>
              <w:rPr>
                <w:rFonts w:asciiTheme="minorHAnsi" w:hAnsiTheme="minorHAnsi"/>
                <w:bCs/>
              </w:rPr>
            </w:pPr>
            <w:r w:rsidRPr="005A0D1D">
              <w:rPr>
                <w:rFonts w:asciiTheme="minorHAnsi" w:hAnsiTheme="minorHAnsi"/>
                <w:bCs/>
              </w:rPr>
              <w:t>Title</w:t>
            </w:r>
          </w:p>
        </w:tc>
        <w:tc>
          <w:tcPr>
            <w:tcW w:w="5770" w:type="dxa"/>
          </w:tcPr>
          <w:p w14:paraId="35680AC0" w14:textId="77777777" w:rsidR="005A0D1D" w:rsidRDefault="005A0D1D" w:rsidP="005A0D1D">
            <w:pPr>
              <w:pStyle w:val="TPBodyText"/>
              <w:rPr>
                <w:b/>
              </w:rPr>
            </w:pPr>
          </w:p>
        </w:tc>
      </w:tr>
      <w:tr w:rsidR="005A0D1D" w14:paraId="2D4F0AFC" w14:textId="77777777" w:rsidTr="00534FA0">
        <w:tc>
          <w:tcPr>
            <w:tcW w:w="3114" w:type="dxa"/>
          </w:tcPr>
          <w:p w14:paraId="624E5A21" w14:textId="4C6530ED" w:rsidR="005A0D1D" w:rsidRPr="005A0D1D" w:rsidRDefault="005A0D1D" w:rsidP="005A0D1D">
            <w:pPr>
              <w:pStyle w:val="TPBodyText"/>
              <w:rPr>
                <w:rFonts w:asciiTheme="minorHAnsi" w:hAnsiTheme="minorHAnsi"/>
                <w:bCs/>
              </w:rPr>
            </w:pPr>
            <w:r w:rsidRPr="005A0D1D">
              <w:rPr>
                <w:rFonts w:asciiTheme="minorHAnsi" w:hAnsiTheme="minorHAnsi"/>
                <w:bCs/>
              </w:rPr>
              <w:t>Organisation</w:t>
            </w:r>
          </w:p>
        </w:tc>
        <w:tc>
          <w:tcPr>
            <w:tcW w:w="5770" w:type="dxa"/>
          </w:tcPr>
          <w:p w14:paraId="4487EAFF" w14:textId="77777777" w:rsidR="005A0D1D" w:rsidRDefault="005A0D1D" w:rsidP="005A0D1D">
            <w:pPr>
              <w:pStyle w:val="TPBodyText"/>
              <w:rPr>
                <w:b/>
              </w:rPr>
            </w:pPr>
          </w:p>
        </w:tc>
      </w:tr>
      <w:tr w:rsidR="005A0D1D" w14:paraId="527C8F5E" w14:textId="77777777" w:rsidTr="00534FA0">
        <w:tc>
          <w:tcPr>
            <w:tcW w:w="3114" w:type="dxa"/>
          </w:tcPr>
          <w:p w14:paraId="221B854F" w14:textId="0F94EAC9" w:rsidR="005A0D1D" w:rsidRPr="005A0D1D" w:rsidRDefault="005A0D1D" w:rsidP="005A0D1D">
            <w:pPr>
              <w:pStyle w:val="TPBodyText"/>
              <w:rPr>
                <w:rFonts w:asciiTheme="minorHAnsi" w:hAnsiTheme="minorHAnsi"/>
                <w:bCs/>
              </w:rPr>
            </w:pPr>
            <w:r w:rsidRPr="005A0D1D">
              <w:rPr>
                <w:rFonts w:asciiTheme="minorHAnsi" w:hAnsiTheme="minorHAnsi"/>
                <w:bCs/>
              </w:rPr>
              <w:t>Address</w:t>
            </w:r>
          </w:p>
        </w:tc>
        <w:tc>
          <w:tcPr>
            <w:tcW w:w="5770" w:type="dxa"/>
          </w:tcPr>
          <w:p w14:paraId="6D00CB1A" w14:textId="77777777" w:rsidR="005A0D1D" w:rsidRDefault="005A0D1D" w:rsidP="005A0D1D">
            <w:pPr>
              <w:pStyle w:val="TPBodyText"/>
              <w:rPr>
                <w:b/>
              </w:rPr>
            </w:pPr>
          </w:p>
        </w:tc>
      </w:tr>
      <w:tr w:rsidR="005A0D1D" w14:paraId="15111F2A" w14:textId="77777777" w:rsidTr="00534FA0">
        <w:tc>
          <w:tcPr>
            <w:tcW w:w="3114" w:type="dxa"/>
          </w:tcPr>
          <w:p w14:paraId="07ACE8A1" w14:textId="4CE55883" w:rsidR="005A0D1D" w:rsidRPr="005A0D1D" w:rsidRDefault="005A0D1D" w:rsidP="005A0D1D">
            <w:pPr>
              <w:pStyle w:val="TPBodyText"/>
              <w:rPr>
                <w:rFonts w:asciiTheme="minorHAnsi" w:hAnsiTheme="minorHAnsi"/>
                <w:bCs/>
              </w:rPr>
            </w:pPr>
            <w:r w:rsidRPr="005A0D1D">
              <w:rPr>
                <w:rFonts w:asciiTheme="minorHAnsi" w:hAnsiTheme="minorHAnsi"/>
                <w:bCs/>
              </w:rPr>
              <w:t>Telephone</w:t>
            </w:r>
          </w:p>
        </w:tc>
        <w:tc>
          <w:tcPr>
            <w:tcW w:w="5770" w:type="dxa"/>
          </w:tcPr>
          <w:p w14:paraId="33A9D304" w14:textId="77777777" w:rsidR="005A0D1D" w:rsidRDefault="005A0D1D" w:rsidP="005A0D1D">
            <w:pPr>
              <w:pStyle w:val="TPBodyText"/>
              <w:rPr>
                <w:b/>
              </w:rPr>
            </w:pPr>
          </w:p>
        </w:tc>
      </w:tr>
      <w:tr w:rsidR="005A0D1D" w14:paraId="04A4EE74" w14:textId="77777777" w:rsidTr="00534FA0">
        <w:tc>
          <w:tcPr>
            <w:tcW w:w="3114" w:type="dxa"/>
          </w:tcPr>
          <w:p w14:paraId="39715D5C" w14:textId="465C9E33" w:rsidR="005A0D1D" w:rsidRPr="005A0D1D" w:rsidRDefault="005A0D1D" w:rsidP="005A0D1D">
            <w:pPr>
              <w:pStyle w:val="TPBodyText"/>
              <w:rPr>
                <w:rFonts w:asciiTheme="minorHAnsi" w:hAnsiTheme="minorHAnsi"/>
                <w:bCs/>
              </w:rPr>
            </w:pPr>
            <w:r w:rsidRPr="005A0D1D">
              <w:rPr>
                <w:rFonts w:asciiTheme="minorHAnsi" w:hAnsiTheme="minorHAnsi"/>
                <w:bCs/>
              </w:rPr>
              <w:t>Email</w:t>
            </w:r>
          </w:p>
        </w:tc>
        <w:tc>
          <w:tcPr>
            <w:tcW w:w="5770" w:type="dxa"/>
          </w:tcPr>
          <w:p w14:paraId="12EF6290" w14:textId="77777777" w:rsidR="005A0D1D" w:rsidRDefault="005A0D1D" w:rsidP="005A0D1D">
            <w:pPr>
              <w:pStyle w:val="TPBodyText"/>
              <w:rPr>
                <w:b/>
              </w:rPr>
            </w:pPr>
          </w:p>
        </w:tc>
      </w:tr>
    </w:tbl>
    <w:p w14:paraId="3896BACD" w14:textId="43BCC496" w:rsidR="005A0D1D" w:rsidRPr="00350428" w:rsidRDefault="005A0D1D" w:rsidP="00690374">
      <w:pPr>
        <w:pStyle w:val="TPHeadingNoNumber"/>
      </w:pPr>
      <w:r>
        <w:t>Personal re</w:t>
      </w:r>
      <w:r w:rsidR="00690374">
        <w:t>quirements</w:t>
      </w:r>
    </w:p>
    <w:tbl>
      <w:tblPr>
        <w:tblStyle w:val="TableGridLight"/>
        <w:tblW w:w="8884" w:type="dxa"/>
        <w:tblLook w:val="04A0" w:firstRow="1" w:lastRow="0" w:firstColumn="1" w:lastColumn="0" w:noHBand="0" w:noVBand="1"/>
      </w:tblPr>
      <w:tblGrid>
        <w:gridCol w:w="3114"/>
        <w:gridCol w:w="5770"/>
      </w:tblGrid>
      <w:tr w:rsidR="004F2A69" w14:paraId="4E729F63" w14:textId="77777777" w:rsidTr="00534FA0">
        <w:tc>
          <w:tcPr>
            <w:tcW w:w="3114" w:type="dxa"/>
          </w:tcPr>
          <w:p w14:paraId="179D2441" w14:textId="50311696" w:rsidR="004F2A69" w:rsidRPr="004F2A69" w:rsidRDefault="004F2A69" w:rsidP="004F2A69">
            <w:pPr>
              <w:pStyle w:val="TPBodyText"/>
              <w:rPr>
                <w:rStyle w:val="TPEmphasis"/>
                <w:rFonts w:asciiTheme="minorHAnsi" w:hAnsiTheme="minorHAnsi"/>
              </w:rPr>
            </w:pPr>
            <w:r w:rsidRPr="004F2A69">
              <w:rPr>
                <w:rFonts w:asciiTheme="minorHAnsi" w:hAnsiTheme="minorHAnsi" w:cstheme="minorHAnsi"/>
                <w:szCs w:val="24"/>
              </w:rPr>
              <w:t>Do you require a permit</w:t>
            </w:r>
            <w:r>
              <w:rPr>
                <w:rFonts w:asciiTheme="minorHAnsi" w:hAnsiTheme="minorHAnsi" w:cstheme="minorHAnsi"/>
                <w:szCs w:val="24"/>
              </w:rPr>
              <w:t>/visa</w:t>
            </w:r>
            <w:r w:rsidR="00400625">
              <w:rPr>
                <w:rFonts w:asciiTheme="minorHAnsi" w:hAnsiTheme="minorHAnsi" w:cstheme="minorHAnsi"/>
                <w:szCs w:val="24"/>
              </w:rPr>
              <w:t>/sponsorship</w:t>
            </w:r>
            <w:r w:rsidRPr="004F2A69">
              <w:rPr>
                <w:rFonts w:asciiTheme="minorHAnsi" w:hAnsiTheme="minorHAnsi" w:cstheme="minorHAnsi"/>
                <w:szCs w:val="24"/>
              </w:rPr>
              <w:t xml:space="preserve"> to work in the UK?</w:t>
            </w:r>
          </w:p>
        </w:tc>
        <w:tc>
          <w:tcPr>
            <w:tcW w:w="5770" w:type="dxa"/>
          </w:tcPr>
          <w:p w14:paraId="791C5194" w14:textId="77777777" w:rsidR="004F2A69" w:rsidRDefault="004F2A69" w:rsidP="004F2A69">
            <w:pPr>
              <w:pStyle w:val="TPBodyText"/>
              <w:rPr>
                <w:rStyle w:val="TPEmphasis"/>
              </w:rPr>
            </w:pPr>
          </w:p>
        </w:tc>
      </w:tr>
      <w:tr w:rsidR="004F2A69" w14:paraId="61075230" w14:textId="77777777" w:rsidTr="00534FA0">
        <w:tc>
          <w:tcPr>
            <w:tcW w:w="3114" w:type="dxa"/>
          </w:tcPr>
          <w:p w14:paraId="7FAF3040" w14:textId="61F9EAB4" w:rsidR="004F2A69" w:rsidRPr="004F2A69" w:rsidRDefault="004F2A69" w:rsidP="004F2A69">
            <w:pPr>
              <w:pStyle w:val="TPBodyText"/>
              <w:rPr>
                <w:rStyle w:val="TPEmphasis"/>
                <w:rFonts w:asciiTheme="minorHAnsi" w:hAnsiTheme="minorHAnsi"/>
              </w:rPr>
            </w:pPr>
            <w:r w:rsidRPr="004F2A69">
              <w:rPr>
                <w:rFonts w:asciiTheme="minorHAnsi" w:hAnsiTheme="minorHAnsi" w:cstheme="minorHAnsi"/>
                <w:szCs w:val="24"/>
              </w:rPr>
              <w:t>If you are selected for interview, are there any special arrangements you would like us to make?</w:t>
            </w:r>
          </w:p>
        </w:tc>
        <w:tc>
          <w:tcPr>
            <w:tcW w:w="5770" w:type="dxa"/>
          </w:tcPr>
          <w:p w14:paraId="6B8178E1" w14:textId="77777777" w:rsidR="004F2A69" w:rsidRDefault="004F2A69" w:rsidP="004F2A69">
            <w:pPr>
              <w:pStyle w:val="TPBodyText"/>
              <w:rPr>
                <w:rStyle w:val="TPEmphasis"/>
              </w:rPr>
            </w:pPr>
          </w:p>
        </w:tc>
      </w:tr>
    </w:tbl>
    <w:p w14:paraId="5A50838A" w14:textId="6DC59743" w:rsidR="004F2A69" w:rsidRDefault="004F2A69" w:rsidP="004F2A69">
      <w:pPr>
        <w:pStyle w:val="TPHeadingNoNumber"/>
        <w:rPr>
          <w:rStyle w:val="TPEmphasis"/>
          <w:rFonts w:ascii="Suisse Works" w:hAnsi="Suisse Works" w:cstheme="majorBidi"/>
          <w:sz w:val="24"/>
        </w:rPr>
      </w:pPr>
      <w:r w:rsidRPr="004F2A69">
        <w:rPr>
          <w:rStyle w:val="TPEmphasis"/>
          <w:rFonts w:ascii="Suisse Works" w:hAnsi="Suisse Works" w:cstheme="majorBidi"/>
          <w:sz w:val="24"/>
        </w:rPr>
        <w:t>Criminal record</w:t>
      </w:r>
    </w:p>
    <w:p w14:paraId="5D5EF0E5" w14:textId="277192B4" w:rsidR="00AC0339" w:rsidRDefault="00AC0339" w:rsidP="00AC0339">
      <w:pPr>
        <w:pStyle w:val="TPBodyText"/>
      </w:pPr>
      <w:r w:rsidRPr="00900442">
        <w:t xml:space="preserve">Please note any criminal convictions </w:t>
      </w:r>
      <w:r w:rsidRPr="00900442">
        <w:rPr>
          <w:u w:val="single"/>
        </w:rPr>
        <w:t>except</w:t>
      </w:r>
      <w:r w:rsidRPr="00900442">
        <w:t xml:space="preserve"> those ‘spent’ under Rehabilitation of Offenders Act 1974.  If none</w:t>
      </w:r>
      <w:r w:rsidR="00565935">
        <w:t>,</w:t>
      </w:r>
      <w:r w:rsidRPr="00900442">
        <w:t xml:space="preserve"> please state</w:t>
      </w:r>
      <w:r w:rsidR="005E6484">
        <w:t xml:space="preserve"> ‘None’ in the box below</w:t>
      </w:r>
      <w:r w:rsidRPr="00900442">
        <w:t>.  In certain circumstances employment is dependent upon obtaining a satisfactory basic disclosure from the Criminal Records Bureau.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8884"/>
      </w:tblGrid>
      <w:tr w:rsidR="00BF27FF" w14:paraId="74A70659" w14:textId="77777777" w:rsidTr="00534FA0">
        <w:tc>
          <w:tcPr>
            <w:tcW w:w="8884" w:type="dxa"/>
          </w:tcPr>
          <w:p w14:paraId="7984BF2C" w14:textId="77777777" w:rsidR="00BF27FF" w:rsidRDefault="00BF27FF" w:rsidP="00BF27FF">
            <w:pPr>
              <w:pStyle w:val="TPBodyText"/>
              <w:rPr>
                <w:rStyle w:val="TPEmphasis"/>
                <w:rFonts w:ascii="Univers Next Pro Thin" w:hAnsi="Univers Next Pro Thin"/>
              </w:rPr>
            </w:pPr>
          </w:p>
        </w:tc>
      </w:tr>
    </w:tbl>
    <w:p w14:paraId="301586D5" w14:textId="1D63B660" w:rsidR="00AC0339" w:rsidRDefault="00AC0339" w:rsidP="00AC0339">
      <w:pPr>
        <w:pStyle w:val="TPHeadingNoNumber"/>
      </w:pPr>
      <w:r>
        <w:lastRenderedPageBreak/>
        <w:t>Declaration</w:t>
      </w:r>
    </w:p>
    <w:p w14:paraId="7C282E0C" w14:textId="77777777" w:rsidR="00971D65" w:rsidRPr="00971D65" w:rsidRDefault="00971D65" w:rsidP="00971D65">
      <w:pPr>
        <w:pStyle w:val="TPBodyText"/>
      </w:pPr>
      <w:r w:rsidRPr="00971D65">
        <w:t>Please read carefully before signing this application</w:t>
      </w:r>
    </w:p>
    <w:p w14:paraId="2C7B80B1" w14:textId="77777777" w:rsidR="00971D65" w:rsidRPr="00971D65" w:rsidRDefault="00971D65" w:rsidP="00971D65">
      <w:pPr>
        <w:pStyle w:val="TPBodyText"/>
        <w:rPr>
          <w:rStyle w:val="TPEmphasis"/>
        </w:rPr>
      </w:pPr>
      <w:r w:rsidRPr="00971D65">
        <w:rPr>
          <w:rStyle w:val="TPEmphasis"/>
        </w:rPr>
        <w:t>I confirm that the above information is complete and correct and that any untrue or misleading information will give my employer the right to terminate any employment contract offered.</w:t>
      </w:r>
    </w:p>
    <w:p w14:paraId="58DB1238" w14:textId="501E6BE2" w:rsidR="004F2A69" w:rsidRPr="004F2A69" w:rsidRDefault="00971D65" w:rsidP="004F2A69">
      <w:pPr>
        <w:pStyle w:val="TPBodyText"/>
      </w:pPr>
      <w:r>
        <w:t>Signature</w:t>
      </w:r>
      <w:r>
        <w:tab/>
        <w:t>:</w:t>
      </w:r>
      <w:r>
        <w:tab/>
      </w:r>
      <w:r>
        <w:tab/>
      </w:r>
      <w:r>
        <w:tab/>
      </w:r>
      <w:r>
        <w:tab/>
      </w:r>
      <w:r>
        <w:tab/>
        <w:t>Date:</w:t>
      </w:r>
    </w:p>
    <w:sectPr w:rsidR="004F2A69" w:rsidRPr="004F2A69" w:rsidSect="00976893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1503" w:right="1503" w:bottom="1503" w:left="1503" w:header="113" w:footer="11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67BE4" w14:textId="77777777" w:rsidR="00BE00E3" w:rsidRDefault="00BE00E3" w:rsidP="000C3042">
      <w:r>
        <w:separator/>
      </w:r>
    </w:p>
  </w:endnote>
  <w:endnote w:type="continuationSeparator" w:id="0">
    <w:p w14:paraId="6DC474A7" w14:textId="77777777" w:rsidR="00BE00E3" w:rsidRDefault="00BE00E3" w:rsidP="000C3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 Next Pro Thin">
    <w:panose1 w:val="020B0303030202020203"/>
    <w:charset w:val="00"/>
    <w:family w:val="swiss"/>
    <w:pitch w:val="variable"/>
    <w:sig w:usb0="A000002F" w:usb1="5000205B" w:usb2="00000000" w:usb3="00000000" w:csb0="00000093" w:csb1="00000000"/>
    <w:embedRegular r:id="rId1" w:fontKey="{EDD80FC0-0D9B-4B29-AC3A-F586B77ADEB2}"/>
    <w:embedBold r:id="rId2" w:fontKey="{4A65122E-368D-4A58-9069-31A933346441}"/>
    <w:embedItalic r:id="rId3" w:fontKey="{F76F2DCF-4FAB-49A4-B680-21CC9995EE9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nivers Next Pro">
    <w:panose1 w:val="020B0503030202020203"/>
    <w:charset w:val="00"/>
    <w:family w:val="swiss"/>
    <w:pitch w:val="variable"/>
    <w:sig w:usb0="A000002F" w:usb1="5000205B" w:usb2="00000000" w:usb3="00000000" w:csb0="00000093" w:csb1="00000000"/>
    <w:embedRegular r:id="rId4" w:fontKey="{A66F90ED-3B54-4B0D-88EE-39403FAD9754}"/>
    <w:embedBold r:id="rId5" w:fontKey="{FCFE4B84-BCAA-4A6D-9F0A-0DD6FC16B129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50B7EB0A-9F8B-4372-9646-47FEED3E22EC}"/>
    <w:embedBold r:id="rId7" w:fontKey="{23381A5A-D8DE-4824-9802-4C299726CC12}"/>
  </w:font>
  <w:font w:name="Suisse Works">
    <w:panose1 w:val="02020504060000000000"/>
    <w:charset w:val="00"/>
    <w:family w:val="roman"/>
    <w:notTrueType/>
    <w:pitch w:val="variable"/>
    <w:sig w:usb0="A000007F" w:usb1="5000207B" w:usb2="00000000" w:usb3="00000000" w:csb0="00000093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vertAnchor="page" w:horzAnchor="page" w:tblpXSpec="center" w:tblpY="15480"/>
      <w:tblW w:w="8902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147"/>
      <w:gridCol w:w="2607"/>
      <w:gridCol w:w="2466"/>
      <w:gridCol w:w="682"/>
    </w:tblGrid>
    <w:tr w:rsidR="00656175" w:rsidRPr="00F32CE0" w14:paraId="480214A1" w14:textId="77777777" w:rsidTr="00CB4EA6">
      <w:trPr>
        <w:cantSplit/>
        <w:trHeight w:hRule="exact" w:val="680"/>
      </w:trPr>
      <w:tc>
        <w:tcPr>
          <w:tcW w:w="3147" w:type="dxa"/>
          <w:vAlign w:val="bottom"/>
        </w:tcPr>
        <w:p w14:paraId="1E085B1A" w14:textId="77777777" w:rsidR="00656175" w:rsidRPr="00F32CE0" w:rsidRDefault="00656175" w:rsidP="00656175">
          <w:pPr>
            <w:pStyle w:val="Footer"/>
          </w:pPr>
          <w:r w:rsidRPr="00F32CE0">
            <w:rPr>
              <w:noProof/>
            </w:rPr>
            <w:drawing>
              <wp:inline distT="0" distB="0" distL="0" distR="0" wp14:anchorId="0C2CB3B4" wp14:editId="29F6AC86">
                <wp:extent cx="952941" cy="194399"/>
                <wp:effectExtent l="0" t="0" r="0" b="0"/>
                <wp:docPr id="18" name="Graphic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P_Digital_Turquoise_1000px_Logotyp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941" cy="194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bottom"/>
        </w:tcPr>
        <w:p w14:paraId="419BA872" w14:textId="381D3295" w:rsidR="00656175" w:rsidRPr="0054580D" w:rsidRDefault="00656175" w:rsidP="00656175">
          <w:pPr>
            <w:pStyle w:val="Footer"/>
            <w:jc w:val="center"/>
          </w:pPr>
          <w:r w:rsidRPr="0054580D">
            <w:t xml:space="preserve">Pioneering design for over </w:t>
          </w:r>
          <w:r w:rsidR="00F91728">
            <w:t>40</w:t>
          </w:r>
          <w:r w:rsidRPr="0054580D">
            <w:t xml:space="preserve"> years</w:t>
          </w:r>
        </w:p>
      </w:tc>
      <w:tc>
        <w:tcPr>
          <w:tcW w:w="2466" w:type="dxa"/>
          <w:vAlign w:val="bottom"/>
        </w:tcPr>
        <w:p w14:paraId="0B99F981" w14:textId="33F81B84" w:rsidR="00656175" w:rsidRPr="0054580D" w:rsidRDefault="00656175" w:rsidP="00656175">
          <w:pPr>
            <w:pStyle w:val="Footer"/>
            <w:jc w:val="right"/>
          </w:pPr>
          <w:r>
            <w:t xml:space="preserve">© </w:t>
          </w:r>
          <w:fldSimple w:instr=" DOCPROPERTY &quot;Copyright_Year&quot; \* MERGEFORMAT ">
            <w:r w:rsidR="00F91728">
              <w:t>2025</w:t>
            </w:r>
          </w:fldSimple>
        </w:p>
      </w:tc>
      <w:tc>
        <w:tcPr>
          <w:tcW w:w="682" w:type="dxa"/>
          <w:vAlign w:val="bottom"/>
        </w:tcPr>
        <w:p w14:paraId="2D058668" w14:textId="77777777" w:rsidR="00656175" w:rsidRPr="000573C0" w:rsidRDefault="00656175" w:rsidP="00656175">
          <w:pPr>
            <w:pStyle w:val="Footer"/>
            <w:jc w:val="right"/>
          </w:pPr>
          <w:r w:rsidRPr="000573C0">
            <w:fldChar w:fldCharType="begin"/>
          </w:r>
          <w:r w:rsidRPr="000573C0">
            <w:instrText xml:space="preserve"> PAGE  \* MERGEFORMAT </w:instrText>
          </w:r>
          <w:r w:rsidRPr="000573C0">
            <w:fldChar w:fldCharType="separate"/>
          </w:r>
          <w:r w:rsidRPr="000573C0">
            <w:t>3</w:t>
          </w:r>
          <w:r w:rsidRPr="000573C0">
            <w:fldChar w:fldCharType="end"/>
          </w:r>
        </w:p>
      </w:tc>
    </w:tr>
  </w:tbl>
  <w:p w14:paraId="12DE3DF5" w14:textId="77777777" w:rsidR="00756B29" w:rsidRPr="00656175" w:rsidRDefault="00756B29" w:rsidP="006561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vertAnchor="page" w:horzAnchor="page" w:tblpXSpec="center" w:tblpY="15480"/>
      <w:tblW w:w="8902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147"/>
      <w:gridCol w:w="2607"/>
      <w:gridCol w:w="2466"/>
      <w:gridCol w:w="682"/>
    </w:tblGrid>
    <w:tr w:rsidR="00CB4EA6" w:rsidRPr="00F32CE0" w14:paraId="19AA8A64" w14:textId="77777777" w:rsidTr="00BF05DB">
      <w:trPr>
        <w:cantSplit/>
        <w:trHeight w:hRule="exact" w:val="680"/>
      </w:trPr>
      <w:tc>
        <w:tcPr>
          <w:tcW w:w="3147" w:type="dxa"/>
          <w:vAlign w:val="bottom"/>
        </w:tcPr>
        <w:p w14:paraId="00679DAE" w14:textId="77777777" w:rsidR="00CB4EA6" w:rsidRPr="007E0680" w:rsidRDefault="00CB4EA6" w:rsidP="00CB4EA6">
          <w:pPr>
            <w:pStyle w:val="Footer"/>
            <w:rPr>
              <w:rStyle w:val="TPEmphasis"/>
              <w:sz w:val="18"/>
              <w:szCs w:val="18"/>
            </w:rPr>
          </w:pPr>
          <w:r w:rsidRPr="007E0680">
            <w:rPr>
              <w:rStyle w:val="TPEmphasis"/>
              <w:sz w:val="18"/>
              <w:szCs w:val="18"/>
            </w:rPr>
            <w:t>31 Colonnade</w:t>
          </w:r>
        </w:p>
        <w:p w14:paraId="2218D5AF" w14:textId="77777777" w:rsidR="00CB4EA6" w:rsidRPr="007E0680" w:rsidRDefault="00CB4EA6" w:rsidP="00CB4EA6">
          <w:pPr>
            <w:pStyle w:val="Footer"/>
            <w:rPr>
              <w:rStyle w:val="TPEmphasis"/>
              <w:sz w:val="18"/>
              <w:szCs w:val="18"/>
            </w:rPr>
          </w:pPr>
          <w:r w:rsidRPr="007E0680">
            <w:rPr>
              <w:rStyle w:val="TPEmphasis"/>
              <w:sz w:val="18"/>
              <w:szCs w:val="18"/>
            </w:rPr>
            <w:t>London WC1N 1JA</w:t>
          </w:r>
        </w:p>
        <w:p w14:paraId="2DCA5A44" w14:textId="77777777" w:rsidR="00CB4EA6" w:rsidRPr="007E0680" w:rsidRDefault="00CB4EA6" w:rsidP="00CB4EA6">
          <w:pPr>
            <w:pStyle w:val="Footer"/>
            <w:rPr>
              <w:sz w:val="18"/>
              <w:szCs w:val="18"/>
            </w:rPr>
          </w:pPr>
          <w:r w:rsidRPr="007E0680">
            <w:rPr>
              <w:rStyle w:val="TPEmphasis"/>
              <w:sz w:val="18"/>
              <w:szCs w:val="18"/>
            </w:rPr>
            <w:t>United Kingdom</w:t>
          </w:r>
        </w:p>
      </w:tc>
      <w:tc>
        <w:tcPr>
          <w:tcW w:w="0" w:type="auto"/>
          <w:vAlign w:val="bottom"/>
        </w:tcPr>
        <w:p w14:paraId="46F5B3B3" w14:textId="358CBB7A" w:rsidR="00CB4EA6" w:rsidRPr="0054580D" w:rsidRDefault="00CB4EA6" w:rsidP="00CB4EA6">
          <w:pPr>
            <w:pStyle w:val="Footer"/>
            <w:jc w:val="center"/>
          </w:pPr>
          <w:r w:rsidRPr="0054580D">
            <w:t xml:space="preserve">Pioneering design for over </w:t>
          </w:r>
          <w:r w:rsidR="009F562B">
            <w:t>40</w:t>
          </w:r>
          <w:r w:rsidRPr="0054580D">
            <w:t xml:space="preserve"> years</w:t>
          </w:r>
        </w:p>
      </w:tc>
      <w:tc>
        <w:tcPr>
          <w:tcW w:w="2466" w:type="dxa"/>
          <w:vAlign w:val="bottom"/>
        </w:tcPr>
        <w:p w14:paraId="5AFBC16D" w14:textId="2349AB69" w:rsidR="00CB4EA6" w:rsidRPr="0054580D" w:rsidRDefault="00CB4EA6" w:rsidP="00CB4EA6">
          <w:pPr>
            <w:pStyle w:val="Footer"/>
            <w:jc w:val="right"/>
          </w:pPr>
          <w:r>
            <w:t xml:space="preserve">© </w:t>
          </w:r>
          <w:fldSimple w:instr=" DOCPROPERTY &quot;Copyright_Year&quot; \* MERGEFORMAT ">
            <w:r w:rsidR="00F91728">
              <w:t>2025</w:t>
            </w:r>
          </w:fldSimple>
        </w:p>
      </w:tc>
      <w:tc>
        <w:tcPr>
          <w:tcW w:w="682" w:type="dxa"/>
          <w:vAlign w:val="bottom"/>
        </w:tcPr>
        <w:p w14:paraId="073865EB" w14:textId="77777777" w:rsidR="00CB4EA6" w:rsidRPr="000573C0" w:rsidRDefault="00CB4EA6" w:rsidP="00CB4EA6">
          <w:pPr>
            <w:pStyle w:val="Footer"/>
            <w:jc w:val="right"/>
          </w:pPr>
          <w:r w:rsidRPr="000573C0">
            <w:fldChar w:fldCharType="begin"/>
          </w:r>
          <w:r w:rsidRPr="000573C0">
            <w:instrText xml:space="preserve"> PAGE  \* MERGEFORMAT </w:instrText>
          </w:r>
          <w:r w:rsidRPr="000573C0">
            <w:fldChar w:fldCharType="separate"/>
          </w:r>
          <w:r w:rsidRPr="000573C0">
            <w:t>3</w:t>
          </w:r>
          <w:r w:rsidRPr="000573C0">
            <w:fldChar w:fldCharType="end"/>
          </w:r>
        </w:p>
      </w:tc>
    </w:tr>
  </w:tbl>
  <w:p w14:paraId="3E8BE3A3" w14:textId="77777777" w:rsidR="00656175" w:rsidRPr="00656175" w:rsidRDefault="00656175" w:rsidP="006561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71076" w14:textId="77777777" w:rsidR="00BE00E3" w:rsidRDefault="00BE00E3" w:rsidP="000C3042">
      <w:r>
        <w:separator/>
      </w:r>
    </w:p>
  </w:footnote>
  <w:footnote w:type="continuationSeparator" w:id="0">
    <w:p w14:paraId="22C1FE43" w14:textId="77777777" w:rsidR="00BE00E3" w:rsidRDefault="00BE00E3" w:rsidP="000C30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201D5" w14:textId="77777777" w:rsidR="000C3042" w:rsidRDefault="00BE00E3">
    <w:pPr>
      <w:pStyle w:val="Header"/>
    </w:pPr>
    <w:r>
      <w:rPr>
        <w:noProof/>
      </w:rPr>
      <w:pict w14:anchorId="708DD4E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4179155" o:spid="_x0000_s1025" type="#_x0000_t136" alt="" style="position:absolute;margin-left:0;margin-top:0;width:470.25pt;height:156.75pt;rotation:315;z-index:-251658752;mso-wrap-edited:f;mso-width-percent:0;mso-height-percent:0;mso-position-horizontal:center;mso-position-horizontal-relative:margin;mso-position-vertical:center;mso-position-vertical-relative:margin;mso-width-percent:0;mso-height-percent:0" o:allowincell="f" fillcolor="#d6d1ca [3214]" stroked="f">
          <v:textpath style="font-family:&quot;Univers Next Pro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vertAnchor="page" w:horzAnchor="page" w:tblpXSpec="center" w:tblpY="681"/>
      <w:tblW w:w="890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110"/>
      <w:gridCol w:w="680"/>
      <w:gridCol w:w="4110"/>
    </w:tblGrid>
    <w:tr w:rsidR="00656175" w:rsidRPr="00F32CE0" w14:paraId="7F8011D2" w14:textId="77777777" w:rsidTr="00951F70">
      <w:trPr>
        <w:cantSplit/>
        <w:trHeight w:hRule="exact" w:val="680"/>
      </w:trPr>
      <w:tc>
        <w:tcPr>
          <w:tcW w:w="4111" w:type="dxa"/>
        </w:tcPr>
        <w:p w14:paraId="35E5BCB1" w14:textId="51452D00" w:rsidR="00656175" w:rsidRPr="00F32CE0" w:rsidRDefault="00BE705F" w:rsidP="00656175">
          <w:pPr>
            <w:pStyle w:val="Header"/>
          </w:pPr>
          <w:fldSimple w:instr=" DOCPROPERTY &quot;Project_Name&quot; \* MERGEFORMAT ">
            <w:r>
              <w:t xml:space="preserve"> </w:t>
            </w:r>
          </w:fldSimple>
        </w:p>
      </w:tc>
      <w:tc>
        <w:tcPr>
          <w:tcW w:w="680" w:type="dxa"/>
        </w:tcPr>
        <w:p w14:paraId="4984AE63" w14:textId="77777777" w:rsidR="00656175" w:rsidRPr="00F32CE0" w:rsidRDefault="00656175" w:rsidP="00656175">
          <w:pPr>
            <w:pStyle w:val="Header"/>
            <w:jc w:val="center"/>
          </w:pPr>
        </w:p>
      </w:tc>
      <w:tc>
        <w:tcPr>
          <w:tcW w:w="4111" w:type="dxa"/>
        </w:tcPr>
        <w:p w14:paraId="0222EEE0" w14:textId="4BD39110" w:rsidR="00951F70" w:rsidRDefault="00951F70" w:rsidP="00951F70">
          <w:pPr>
            <w:pStyle w:val="Header"/>
            <w:jc w:val="right"/>
            <w:rPr>
              <w:rFonts w:ascii="Univers Next Pro Thin" w:hAnsi="Univers Next Pro Thin"/>
            </w:rPr>
          </w:pPr>
          <w:r w:rsidRPr="0054580D">
            <w:rPr>
              <w:rFonts w:ascii="Univers Next Pro Thin" w:hAnsi="Univers Next Pro Thin"/>
            </w:rPr>
            <w:fldChar w:fldCharType="begin"/>
          </w:r>
          <w:r w:rsidRPr="0054580D">
            <w:rPr>
              <w:rFonts w:ascii="Univers Next Pro Thin" w:hAnsi="Univers Next Pro Thin"/>
            </w:rPr>
            <w:instrText xml:space="preserve"> DOCPROPERTY "Document_</w:instrText>
          </w:r>
          <w:r>
            <w:rPr>
              <w:rFonts w:ascii="Univers Next Pro Thin" w:hAnsi="Univers Next Pro Thin"/>
            </w:rPr>
            <w:instrText>Title</w:instrText>
          </w:r>
          <w:r w:rsidRPr="0054580D">
            <w:rPr>
              <w:rFonts w:ascii="Univers Next Pro Thin" w:hAnsi="Univers Next Pro Thin"/>
            </w:rPr>
            <w:instrText xml:space="preserve">" \* MERGEFORMAT </w:instrText>
          </w:r>
          <w:r w:rsidRPr="0054580D">
            <w:rPr>
              <w:rFonts w:ascii="Univers Next Pro Thin" w:hAnsi="Univers Next Pro Thin"/>
            </w:rPr>
            <w:fldChar w:fldCharType="separate"/>
          </w:r>
          <w:r w:rsidR="00BE705F">
            <w:rPr>
              <w:rFonts w:ascii="Univers Next Pro Thin" w:hAnsi="Univers Next Pro Thin"/>
            </w:rPr>
            <w:t>Theatreplan Application Form</w:t>
          </w:r>
          <w:r w:rsidRPr="0054580D">
            <w:rPr>
              <w:rFonts w:ascii="Univers Next Pro Thin" w:hAnsi="Univers Next Pro Thin"/>
            </w:rPr>
            <w:fldChar w:fldCharType="end"/>
          </w:r>
        </w:p>
        <w:p w14:paraId="1132B1DD" w14:textId="1BA9C60F" w:rsidR="00951F70" w:rsidRDefault="00951F70" w:rsidP="00951F70">
          <w:pPr>
            <w:pStyle w:val="Header"/>
            <w:jc w:val="right"/>
            <w:rPr>
              <w:rFonts w:ascii="Univers Next Pro Thin" w:hAnsi="Univers Next Pro Thin"/>
            </w:rPr>
          </w:pPr>
          <w:r w:rsidRPr="0054580D">
            <w:rPr>
              <w:rFonts w:ascii="Univers Next Pro Thin" w:hAnsi="Univers Next Pro Thin"/>
            </w:rPr>
            <w:fldChar w:fldCharType="begin"/>
          </w:r>
          <w:r w:rsidRPr="0054580D">
            <w:rPr>
              <w:rFonts w:ascii="Univers Next Pro Thin" w:hAnsi="Univers Next Pro Thin"/>
            </w:rPr>
            <w:instrText xml:space="preserve"> DOCPROPERTY "Document_</w:instrText>
          </w:r>
          <w:r>
            <w:rPr>
              <w:rFonts w:ascii="Univers Next Pro Thin" w:hAnsi="Univers Next Pro Thin"/>
            </w:rPr>
            <w:instrText>Number</w:instrText>
          </w:r>
          <w:r w:rsidRPr="0054580D">
            <w:rPr>
              <w:rFonts w:ascii="Univers Next Pro Thin" w:hAnsi="Univers Next Pro Thin"/>
            </w:rPr>
            <w:instrText xml:space="preserve">" \* MERGEFORMAT </w:instrText>
          </w:r>
          <w:r w:rsidRPr="0054580D">
            <w:rPr>
              <w:rFonts w:ascii="Univers Next Pro Thin" w:hAnsi="Univers Next Pro Thin"/>
            </w:rPr>
            <w:fldChar w:fldCharType="separate"/>
          </w:r>
          <w:r w:rsidR="00BE705F">
            <w:rPr>
              <w:rFonts w:ascii="Univers Next Pro Thin" w:hAnsi="Univers Next Pro Thin"/>
            </w:rPr>
            <w:t xml:space="preserve"> </w:t>
          </w:r>
          <w:r w:rsidRPr="0054580D">
            <w:rPr>
              <w:rFonts w:ascii="Univers Next Pro Thin" w:hAnsi="Univers Next Pro Thin"/>
            </w:rPr>
            <w:fldChar w:fldCharType="end"/>
          </w:r>
        </w:p>
        <w:p w14:paraId="60DE1E63" w14:textId="75126714" w:rsidR="00656175" w:rsidRDefault="00951F70" w:rsidP="00656175">
          <w:pPr>
            <w:pStyle w:val="Header"/>
            <w:jc w:val="right"/>
            <w:rPr>
              <w:rFonts w:ascii="Univers Next Pro Thin" w:hAnsi="Univers Next Pro Thin"/>
            </w:rPr>
          </w:pPr>
          <w:r>
            <w:rPr>
              <w:rFonts w:ascii="Univers Next Pro Thin" w:hAnsi="Univers Next Pro Thin"/>
            </w:rPr>
            <w:t xml:space="preserve">Revision: </w:t>
          </w:r>
          <w:r w:rsidR="00656175" w:rsidRPr="0054580D">
            <w:rPr>
              <w:rFonts w:ascii="Univers Next Pro Thin" w:hAnsi="Univers Next Pro Thin"/>
            </w:rPr>
            <w:fldChar w:fldCharType="begin"/>
          </w:r>
          <w:r w:rsidR="00656175" w:rsidRPr="0054580D">
            <w:rPr>
              <w:rFonts w:ascii="Univers Next Pro Thin" w:hAnsi="Univers Next Pro Thin"/>
            </w:rPr>
            <w:instrText xml:space="preserve"> DOCPROPERTY "Document_</w:instrText>
          </w:r>
          <w:r>
            <w:rPr>
              <w:rFonts w:ascii="Univers Next Pro Thin" w:hAnsi="Univers Next Pro Thin"/>
            </w:rPr>
            <w:instrText>Revision</w:instrText>
          </w:r>
          <w:r w:rsidR="00656175" w:rsidRPr="0054580D">
            <w:rPr>
              <w:rFonts w:ascii="Univers Next Pro Thin" w:hAnsi="Univers Next Pro Thin"/>
            </w:rPr>
            <w:instrText xml:space="preserve">" \* MERGEFORMAT </w:instrText>
          </w:r>
          <w:r w:rsidR="00656175" w:rsidRPr="0054580D">
            <w:rPr>
              <w:rFonts w:ascii="Univers Next Pro Thin" w:hAnsi="Univers Next Pro Thin"/>
            </w:rPr>
            <w:fldChar w:fldCharType="separate"/>
          </w:r>
          <w:r w:rsidR="00BE705F">
            <w:rPr>
              <w:rFonts w:ascii="Univers Next Pro Thin" w:hAnsi="Univers Next Pro Thin"/>
            </w:rPr>
            <w:t>1</w:t>
          </w:r>
          <w:r w:rsidR="00656175" w:rsidRPr="0054580D">
            <w:rPr>
              <w:rFonts w:ascii="Univers Next Pro Thin" w:hAnsi="Univers Next Pro Thin"/>
            </w:rPr>
            <w:fldChar w:fldCharType="end"/>
          </w:r>
        </w:p>
        <w:p w14:paraId="4440A829" w14:textId="77777777" w:rsidR="00951F70" w:rsidRPr="0054580D" w:rsidRDefault="00951F70" w:rsidP="00656175">
          <w:pPr>
            <w:pStyle w:val="Header"/>
            <w:jc w:val="right"/>
            <w:rPr>
              <w:rFonts w:ascii="Univers Next Pro Thin" w:hAnsi="Univers Next Pro Thin"/>
            </w:rPr>
          </w:pPr>
        </w:p>
      </w:tc>
    </w:tr>
  </w:tbl>
  <w:p w14:paraId="6F3898D3" w14:textId="77777777" w:rsidR="000C3042" w:rsidRPr="00656175" w:rsidRDefault="000C3042" w:rsidP="0065617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5670" w:rightFromText="5670" w:vertAnchor="page" w:horzAnchor="page" w:tblpXSpec="center" w:tblpY="681"/>
      <w:tblW w:w="890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902"/>
    </w:tblGrid>
    <w:tr w:rsidR="00656175" w14:paraId="13F4823B" w14:textId="77777777" w:rsidTr="00E56BE7">
      <w:trPr>
        <w:cantSplit/>
        <w:trHeight w:hRule="exact" w:val="1644"/>
      </w:trPr>
      <w:tc>
        <w:tcPr>
          <w:tcW w:w="8901" w:type="dxa"/>
        </w:tcPr>
        <w:p w14:paraId="37A36F60" w14:textId="77777777" w:rsidR="00656175" w:rsidRDefault="00656175" w:rsidP="00E56BE7">
          <w:pPr>
            <w:pStyle w:val="Header"/>
            <w:tabs>
              <w:tab w:val="center" w:pos="4513"/>
              <w:tab w:val="right" w:pos="9026"/>
            </w:tabs>
            <w:spacing w:afterAutospacing="1" w:line="240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774569FE" wp14:editId="3D0022E5">
                <wp:extent cx="2117647" cy="432000"/>
                <wp:effectExtent l="0" t="0" r="3810" b="0"/>
                <wp:docPr id="19" name="Graphic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P_Digital_Turquoise_1000px_Logotyp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7647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634C86F" w14:textId="77777777" w:rsidR="000C3042" w:rsidRPr="00656175" w:rsidRDefault="000C3042" w:rsidP="006561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F002B"/>
    <w:multiLevelType w:val="multilevel"/>
    <w:tmpl w:val="D8C8FBB6"/>
    <w:lvl w:ilvl="0">
      <w:start w:val="1"/>
      <w:numFmt w:val="decimal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D335E"/>
    <w:multiLevelType w:val="multilevel"/>
    <w:tmpl w:val="E98E92FC"/>
    <w:styleLink w:val="TPListStyleTableBullet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Univers Next Pro Thin" w:hAnsi="Univers Next Pro Thin" w:hint="default"/>
        <w:color w:val="auto"/>
      </w:rPr>
    </w:lvl>
    <w:lvl w:ilvl="1">
      <w:start w:val="1"/>
      <w:numFmt w:val="bullet"/>
      <w:lvlRestart w:val="0"/>
      <w:lvlText w:val="—"/>
      <w:lvlJc w:val="left"/>
      <w:pPr>
        <w:tabs>
          <w:tab w:val="num" w:pos="822"/>
        </w:tabs>
        <w:ind w:left="822" w:hanging="340"/>
      </w:pPr>
      <w:rPr>
        <w:rFonts w:ascii="Univers Next Pro Thin" w:hAnsi="Univers Next Pro Thin" w:hint="default"/>
      </w:rPr>
    </w:lvl>
    <w:lvl w:ilvl="2">
      <w:start w:val="1"/>
      <w:numFmt w:val="bullet"/>
      <w:lvlRestart w:val="0"/>
      <w:lvlText w:val="—"/>
      <w:lvlJc w:val="left"/>
      <w:pPr>
        <w:tabs>
          <w:tab w:val="num" w:pos="1304"/>
        </w:tabs>
        <w:ind w:left="1304" w:hanging="340"/>
      </w:pPr>
      <w:rPr>
        <w:rFonts w:ascii="Univers Next Pro Thin" w:hAnsi="Univers Next Pro Thin" w:hint="default"/>
      </w:rPr>
    </w:lvl>
    <w:lvl w:ilvl="3">
      <w:start w:val="1"/>
      <w:numFmt w:val="bullet"/>
      <w:lvlRestart w:val="0"/>
      <w:lvlText w:val="—"/>
      <w:lvlJc w:val="left"/>
      <w:pPr>
        <w:tabs>
          <w:tab w:val="num" w:pos="1786"/>
        </w:tabs>
        <w:ind w:left="1786" w:hanging="340"/>
      </w:pPr>
      <w:rPr>
        <w:rFonts w:ascii="Univers Next Pro Thin" w:hAnsi="Univers Next Pro Thin" w:hint="default"/>
      </w:rPr>
    </w:lvl>
    <w:lvl w:ilvl="4">
      <w:start w:val="1"/>
      <w:numFmt w:val="bullet"/>
      <w:lvlRestart w:val="0"/>
      <w:lvlText w:val="—"/>
      <w:lvlJc w:val="left"/>
      <w:pPr>
        <w:tabs>
          <w:tab w:val="num" w:pos="2268"/>
        </w:tabs>
        <w:ind w:left="2268" w:hanging="340"/>
      </w:pPr>
      <w:rPr>
        <w:rFonts w:ascii="Univers Next Pro Thin" w:hAnsi="Univers Next Pro Thin" w:hint="default"/>
      </w:rPr>
    </w:lvl>
    <w:lvl w:ilvl="5">
      <w:start w:val="1"/>
      <w:numFmt w:val="bullet"/>
      <w:lvlRestart w:val="0"/>
      <w:lvlText w:val="—"/>
      <w:lvlJc w:val="left"/>
      <w:pPr>
        <w:tabs>
          <w:tab w:val="num" w:pos="2750"/>
        </w:tabs>
        <w:ind w:left="2750" w:hanging="340"/>
      </w:pPr>
      <w:rPr>
        <w:rFonts w:ascii="Univers Next Pro Thin" w:hAnsi="Univers Next Pro Thin" w:hint="default"/>
      </w:rPr>
    </w:lvl>
    <w:lvl w:ilvl="6">
      <w:start w:val="1"/>
      <w:numFmt w:val="bullet"/>
      <w:lvlRestart w:val="0"/>
      <w:lvlText w:val="—"/>
      <w:lvlJc w:val="left"/>
      <w:pPr>
        <w:tabs>
          <w:tab w:val="num" w:pos="3232"/>
        </w:tabs>
        <w:ind w:left="3232" w:hanging="340"/>
      </w:pPr>
      <w:rPr>
        <w:rFonts w:ascii="Univers Next Pro Thin" w:hAnsi="Univers Next Pro Thin" w:hint="default"/>
      </w:rPr>
    </w:lvl>
    <w:lvl w:ilvl="7">
      <w:start w:val="1"/>
      <w:numFmt w:val="bullet"/>
      <w:lvlRestart w:val="0"/>
      <w:lvlText w:val="—"/>
      <w:lvlJc w:val="left"/>
      <w:pPr>
        <w:tabs>
          <w:tab w:val="num" w:pos="3714"/>
        </w:tabs>
        <w:ind w:left="3714" w:hanging="340"/>
      </w:pPr>
      <w:rPr>
        <w:rFonts w:ascii="Univers Next Pro Thin" w:hAnsi="Univers Next Pro Thin" w:hint="default"/>
      </w:rPr>
    </w:lvl>
    <w:lvl w:ilvl="8">
      <w:start w:val="1"/>
      <w:numFmt w:val="bullet"/>
      <w:lvlRestart w:val="0"/>
      <w:lvlText w:val="—"/>
      <w:lvlJc w:val="left"/>
      <w:pPr>
        <w:ind w:left="4253" w:hanging="397"/>
      </w:pPr>
      <w:rPr>
        <w:rFonts w:ascii="Univers Next Pro Thin" w:hAnsi="Univers Next Pro Thin" w:hint="default"/>
      </w:rPr>
    </w:lvl>
  </w:abstractNum>
  <w:abstractNum w:abstractNumId="2" w15:restartNumberingAfterBreak="0">
    <w:nsid w:val="0F8353C8"/>
    <w:multiLevelType w:val="multilevel"/>
    <w:tmpl w:val="F084AED4"/>
    <w:numStyleLink w:val="TPListStyleBullet"/>
  </w:abstractNum>
  <w:abstractNum w:abstractNumId="3" w15:restartNumberingAfterBreak="0">
    <w:nsid w:val="18482C47"/>
    <w:multiLevelType w:val="hybridMultilevel"/>
    <w:tmpl w:val="7760376E"/>
    <w:lvl w:ilvl="0" w:tplc="C33C5CA8">
      <w:start w:val="1"/>
      <w:numFmt w:val="bullet"/>
      <w:lvlText w:val="—"/>
      <w:lvlJc w:val="left"/>
      <w:pPr>
        <w:tabs>
          <w:tab w:val="num" w:pos="680"/>
        </w:tabs>
        <w:ind w:left="680" w:hanging="340"/>
      </w:pPr>
      <w:rPr>
        <w:rFonts w:ascii="Univers Next Pro Thin" w:hAnsi="Univers Next Pro Thin" w:hint="default"/>
        <w:color w:val="auto"/>
      </w:rPr>
    </w:lvl>
    <w:lvl w:ilvl="1" w:tplc="F6B08840">
      <w:start w:val="1"/>
      <w:numFmt w:val="bullet"/>
      <w:lvlText w:val=""/>
      <w:lvlJc w:val="left"/>
      <w:pPr>
        <w:ind w:left="1502" w:hanging="340"/>
      </w:pPr>
      <w:rPr>
        <w:rFonts w:ascii="Symbol" w:hAnsi="Symbol" w:hint="default"/>
        <w:color w:val="35BFC4"/>
      </w:rPr>
    </w:lvl>
    <w:lvl w:ilvl="2" w:tplc="7D6CFF06">
      <w:start w:val="1"/>
      <w:numFmt w:val="bullet"/>
      <w:lvlText w:val=""/>
      <w:lvlJc w:val="left"/>
      <w:pPr>
        <w:ind w:left="2325" w:hanging="341"/>
      </w:pPr>
      <w:rPr>
        <w:rFonts w:ascii="Symbol" w:hAnsi="Symbol" w:hint="default"/>
        <w:color w:val="35BFC4"/>
      </w:rPr>
    </w:lvl>
    <w:lvl w:ilvl="3" w:tplc="1C2AE68C">
      <w:start w:val="1"/>
      <w:numFmt w:val="bullet"/>
      <w:lvlText w:val=""/>
      <w:lvlJc w:val="left"/>
      <w:pPr>
        <w:ind w:left="3147" w:hanging="341"/>
      </w:pPr>
      <w:rPr>
        <w:rFonts w:ascii="Symbol" w:hAnsi="Symbol" w:hint="default"/>
        <w:color w:val="35BFC4"/>
      </w:rPr>
    </w:lvl>
    <w:lvl w:ilvl="4" w:tplc="42C857B0">
      <w:start w:val="1"/>
      <w:numFmt w:val="bullet"/>
      <w:lvlText w:val=""/>
      <w:lvlJc w:val="left"/>
      <w:pPr>
        <w:ind w:left="3969" w:hanging="340"/>
      </w:pPr>
      <w:rPr>
        <w:rFonts w:ascii="Symbol" w:hAnsi="Symbol" w:hint="default"/>
        <w:color w:val="35BFC4"/>
      </w:rPr>
    </w:lvl>
    <w:lvl w:ilvl="5" w:tplc="67BE8008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1160F1D6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5DA642F4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EE64F194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1AB07A59"/>
    <w:multiLevelType w:val="multilevel"/>
    <w:tmpl w:val="040EEA02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Univers Next Pro Thin" w:hAnsi="Univers Next Pro Thin" w:hint="default"/>
        <w:color w:val="auto"/>
      </w:rPr>
    </w:lvl>
    <w:lvl w:ilvl="1">
      <w:start w:val="1"/>
      <w:numFmt w:val="bullet"/>
      <w:lvlText w:val=""/>
      <w:lvlJc w:val="left"/>
      <w:pPr>
        <w:ind w:left="1162" w:hanging="340"/>
      </w:pPr>
      <w:rPr>
        <w:rFonts w:ascii="Symbol" w:hAnsi="Symbol" w:hint="default"/>
        <w:color w:val="35BFC4"/>
      </w:rPr>
    </w:lvl>
    <w:lvl w:ilvl="2">
      <w:start w:val="1"/>
      <w:numFmt w:val="bullet"/>
      <w:lvlText w:val=""/>
      <w:lvlJc w:val="left"/>
      <w:pPr>
        <w:ind w:left="1985" w:hanging="341"/>
      </w:pPr>
      <w:rPr>
        <w:rFonts w:ascii="Symbol" w:hAnsi="Symbol" w:hint="default"/>
        <w:color w:val="35BFC4"/>
      </w:rPr>
    </w:lvl>
    <w:lvl w:ilvl="3">
      <w:start w:val="1"/>
      <w:numFmt w:val="bullet"/>
      <w:lvlText w:val=""/>
      <w:lvlJc w:val="left"/>
      <w:pPr>
        <w:ind w:left="2807" w:hanging="341"/>
      </w:pPr>
      <w:rPr>
        <w:rFonts w:ascii="Symbol" w:hAnsi="Symbol" w:hint="default"/>
        <w:color w:val="35BFC4"/>
      </w:rPr>
    </w:lvl>
    <w:lvl w:ilvl="4">
      <w:start w:val="1"/>
      <w:numFmt w:val="bullet"/>
      <w:lvlText w:val=""/>
      <w:lvlJc w:val="left"/>
      <w:pPr>
        <w:ind w:left="3629" w:hanging="340"/>
      </w:pPr>
      <w:rPr>
        <w:rFonts w:ascii="Symbol" w:hAnsi="Symbol" w:hint="default"/>
        <w:color w:val="35BFC4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BE0DEF"/>
    <w:multiLevelType w:val="multilevel"/>
    <w:tmpl w:val="F084AED4"/>
    <w:numStyleLink w:val="TPListStyleBullet"/>
  </w:abstractNum>
  <w:abstractNum w:abstractNumId="6" w15:restartNumberingAfterBreak="0">
    <w:nsid w:val="2002295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1962AF3"/>
    <w:multiLevelType w:val="multilevel"/>
    <w:tmpl w:val="F084AED4"/>
    <w:numStyleLink w:val="TPListStyleBullet"/>
  </w:abstractNum>
  <w:abstractNum w:abstractNumId="8" w15:restartNumberingAfterBreak="0">
    <w:nsid w:val="22170798"/>
    <w:multiLevelType w:val="multilevel"/>
    <w:tmpl w:val="17FEDCBE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Univers Next Pro Thin" w:hAnsi="Univers Next Pro Thin" w:hint="default"/>
        <w:color w:val="auto"/>
      </w:rPr>
    </w:lvl>
    <w:lvl w:ilvl="1">
      <w:start w:val="1"/>
      <w:numFmt w:val="bullet"/>
      <w:lvlText w:val=""/>
      <w:lvlJc w:val="left"/>
      <w:pPr>
        <w:ind w:left="1162" w:hanging="340"/>
      </w:pPr>
      <w:rPr>
        <w:rFonts w:ascii="Symbol" w:hAnsi="Symbol" w:hint="default"/>
        <w:color w:val="35BFC4"/>
      </w:rPr>
    </w:lvl>
    <w:lvl w:ilvl="2">
      <w:start w:val="1"/>
      <w:numFmt w:val="bullet"/>
      <w:lvlText w:val=""/>
      <w:lvlJc w:val="left"/>
      <w:pPr>
        <w:ind w:left="1985" w:hanging="341"/>
      </w:pPr>
      <w:rPr>
        <w:rFonts w:ascii="Symbol" w:hAnsi="Symbol" w:hint="default"/>
        <w:color w:val="35BFC4"/>
      </w:rPr>
    </w:lvl>
    <w:lvl w:ilvl="3">
      <w:start w:val="1"/>
      <w:numFmt w:val="bullet"/>
      <w:lvlText w:val=""/>
      <w:lvlJc w:val="left"/>
      <w:pPr>
        <w:ind w:left="2807" w:hanging="341"/>
      </w:pPr>
      <w:rPr>
        <w:rFonts w:ascii="Symbol" w:hAnsi="Symbol" w:hint="default"/>
        <w:color w:val="35BFC4"/>
      </w:rPr>
    </w:lvl>
    <w:lvl w:ilvl="4">
      <w:start w:val="1"/>
      <w:numFmt w:val="bullet"/>
      <w:lvlText w:val=""/>
      <w:lvlJc w:val="left"/>
      <w:pPr>
        <w:ind w:left="3629" w:hanging="340"/>
      </w:pPr>
      <w:rPr>
        <w:rFonts w:ascii="Symbol" w:hAnsi="Symbol" w:hint="default"/>
        <w:color w:val="35BFC4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65817"/>
    <w:multiLevelType w:val="multilevel"/>
    <w:tmpl w:val="6A56DBC0"/>
    <w:lvl w:ilvl="0">
      <w:start w:val="1"/>
      <w:numFmt w:val="bullet"/>
      <w:lvlText w:val="—"/>
      <w:lvlJc w:val="left"/>
      <w:pPr>
        <w:ind w:left="340" w:hanging="340"/>
      </w:pPr>
      <w:rPr>
        <w:rFonts w:ascii="Univers Next Pro Thin" w:hAnsi="Univers Next Pro Thin" w:hint="default"/>
        <w:color w:val="auto"/>
      </w:rPr>
    </w:lvl>
    <w:lvl w:ilvl="1">
      <w:start w:val="1"/>
      <w:numFmt w:val="bullet"/>
      <w:lvlRestart w:val="0"/>
      <w:lvlText w:val="—"/>
      <w:lvlJc w:val="left"/>
      <w:pPr>
        <w:ind w:left="680" w:hanging="340"/>
      </w:pPr>
      <w:rPr>
        <w:rFonts w:ascii="Univers Next Pro Thin" w:hAnsi="Univers Next Pro Thin" w:hint="default"/>
      </w:rPr>
    </w:lvl>
    <w:lvl w:ilvl="2">
      <w:start w:val="1"/>
      <w:numFmt w:val="bullet"/>
      <w:lvlRestart w:val="0"/>
      <w:lvlText w:val="—"/>
      <w:lvlJc w:val="left"/>
      <w:pPr>
        <w:ind w:left="1021" w:hanging="341"/>
      </w:pPr>
      <w:rPr>
        <w:rFonts w:ascii="Univers Next Pro Thin" w:hAnsi="Univers Next Pro Thin" w:hint="default"/>
      </w:rPr>
    </w:lvl>
    <w:lvl w:ilvl="3">
      <w:start w:val="1"/>
      <w:numFmt w:val="bullet"/>
      <w:lvlRestart w:val="0"/>
      <w:lvlText w:val="—"/>
      <w:lvlJc w:val="left"/>
      <w:pPr>
        <w:ind w:left="1418" w:hanging="338"/>
      </w:pPr>
      <w:rPr>
        <w:rFonts w:ascii="Univers Next Pro Thin" w:hAnsi="Univers Next Pro Thin" w:hint="default"/>
      </w:rPr>
    </w:lvl>
    <w:lvl w:ilvl="4">
      <w:start w:val="1"/>
      <w:numFmt w:val="bullet"/>
      <w:lvlRestart w:val="0"/>
      <w:lvlText w:val="—"/>
      <w:lvlJc w:val="left"/>
      <w:pPr>
        <w:ind w:left="1800" w:hanging="360"/>
      </w:pPr>
      <w:rPr>
        <w:rFonts w:ascii="Univers Next Pro Thin" w:hAnsi="Univers Next Pro Thin" w:hint="default"/>
      </w:rPr>
    </w:lvl>
    <w:lvl w:ilvl="5">
      <w:start w:val="1"/>
      <w:numFmt w:val="bullet"/>
      <w:lvlRestart w:val="0"/>
      <w:lvlText w:val="—"/>
      <w:lvlJc w:val="left"/>
      <w:pPr>
        <w:ind w:left="2160" w:hanging="360"/>
      </w:pPr>
      <w:rPr>
        <w:rFonts w:ascii="Univers Next Pro Thin" w:hAnsi="Univers Next Pro Thin" w:hint="default"/>
      </w:rPr>
    </w:lvl>
    <w:lvl w:ilvl="6">
      <w:start w:val="1"/>
      <w:numFmt w:val="bullet"/>
      <w:lvlRestart w:val="0"/>
      <w:lvlText w:val="—"/>
      <w:lvlJc w:val="left"/>
      <w:pPr>
        <w:ind w:left="2520" w:hanging="360"/>
      </w:pPr>
      <w:rPr>
        <w:rFonts w:ascii="Univers Next Pro Thin" w:hAnsi="Univers Next Pro Thin" w:hint="default"/>
      </w:rPr>
    </w:lvl>
    <w:lvl w:ilvl="7">
      <w:start w:val="1"/>
      <w:numFmt w:val="bullet"/>
      <w:lvlRestart w:val="0"/>
      <w:lvlText w:val="—"/>
      <w:lvlJc w:val="left"/>
      <w:pPr>
        <w:ind w:left="2880" w:hanging="360"/>
      </w:pPr>
      <w:rPr>
        <w:rFonts w:ascii="Univers Next Pro Thin" w:hAnsi="Univers Next Pro Thin" w:hint="default"/>
      </w:rPr>
    </w:lvl>
    <w:lvl w:ilvl="8">
      <w:start w:val="1"/>
      <w:numFmt w:val="bullet"/>
      <w:lvlRestart w:val="0"/>
      <w:lvlText w:val="—"/>
      <w:lvlJc w:val="left"/>
      <w:pPr>
        <w:ind w:left="3240" w:hanging="360"/>
      </w:pPr>
      <w:rPr>
        <w:rFonts w:ascii="Univers Next Pro Thin" w:hAnsi="Univers Next Pro Thin" w:hint="default"/>
      </w:rPr>
    </w:lvl>
  </w:abstractNum>
  <w:abstractNum w:abstractNumId="10" w15:restartNumberingAfterBreak="0">
    <w:nsid w:val="247678A5"/>
    <w:multiLevelType w:val="hybridMultilevel"/>
    <w:tmpl w:val="37E22B8E"/>
    <w:lvl w:ilvl="0" w:tplc="21564132">
      <w:start w:val="1"/>
      <w:numFmt w:val="decimal"/>
      <w:pStyle w:val="TPNumberList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6E0A15B2" w:tentative="1">
      <w:start w:val="1"/>
      <w:numFmt w:val="lowerLetter"/>
      <w:lvlText w:val="%2."/>
      <w:lvlJc w:val="left"/>
      <w:pPr>
        <w:ind w:left="1440" w:hanging="360"/>
      </w:pPr>
    </w:lvl>
    <w:lvl w:ilvl="2" w:tplc="AB266AD2" w:tentative="1">
      <w:start w:val="1"/>
      <w:numFmt w:val="lowerRoman"/>
      <w:lvlText w:val="%3."/>
      <w:lvlJc w:val="right"/>
      <w:pPr>
        <w:ind w:left="2160" w:hanging="180"/>
      </w:pPr>
    </w:lvl>
    <w:lvl w:ilvl="3" w:tplc="5694EE8C" w:tentative="1">
      <w:start w:val="1"/>
      <w:numFmt w:val="decimal"/>
      <w:lvlText w:val="%4."/>
      <w:lvlJc w:val="left"/>
      <w:pPr>
        <w:ind w:left="2880" w:hanging="360"/>
      </w:pPr>
    </w:lvl>
    <w:lvl w:ilvl="4" w:tplc="34B688E2" w:tentative="1">
      <w:start w:val="1"/>
      <w:numFmt w:val="lowerLetter"/>
      <w:lvlText w:val="%5."/>
      <w:lvlJc w:val="left"/>
      <w:pPr>
        <w:ind w:left="3600" w:hanging="360"/>
      </w:pPr>
    </w:lvl>
    <w:lvl w:ilvl="5" w:tplc="AB4E6526" w:tentative="1">
      <w:start w:val="1"/>
      <w:numFmt w:val="lowerRoman"/>
      <w:lvlText w:val="%6."/>
      <w:lvlJc w:val="right"/>
      <w:pPr>
        <w:ind w:left="4320" w:hanging="180"/>
      </w:pPr>
    </w:lvl>
    <w:lvl w:ilvl="6" w:tplc="C3C88A72" w:tentative="1">
      <w:start w:val="1"/>
      <w:numFmt w:val="decimal"/>
      <w:lvlText w:val="%7."/>
      <w:lvlJc w:val="left"/>
      <w:pPr>
        <w:ind w:left="5040" w:hanging="360"/>
      </w:pPr>
    </w:lvl>
    <w:lvl w:ilvl="7" w:tplc="CCB00B9A" w:tentative="1">
      <w:start w:val="1"/>
      <w:numFmt w:val="lowerLetter"/>
      <w:lvlText w:val="%8."/>
      <w:lvlJc w:val="left"/>
      <w:pPr>
        <w:ind w:left="5760" w:hanging="360"/>
      </w:pPr>
    </w:lvl>
    <w:lvl w:ilvl="8" w:tplc="5468B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480671"/>
    <w:multiLevelType w:val="multilevel"/>
    <w:tmpl w:val="3C8061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C6A41"/>
    <w:multiLevelType w:val="multilevel"/>
    <w:tmpl w:val="F084AED4"/>
    <w:numStyleLink w:val="TPListStyleBullet"/>
  </w:abstractNum>
  <w:abstractNum w:abstractNumId="13" w15:restartNumberingAfterBreak="0">
    <w:nsid w:val="2DA0196C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F9F3030"/>
    <w:multiLevelType w:val="singleLevel"/>
    <w:tmpl w:val="D93676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</w:abstractNum>
  <w:abstractNum w:abstractNumId="15" w15:restartNumberingAfterBreak="0">
    <w:nsid w:val="31071DA7"/>
    <w:multiLevelType w:val="multilevel"/>
    <w:tmpl w:val="F084AED4"/>
    <w:numStyleLink w:val="TPListStyleBullet"/>
  </w:abstractNum>
  <w:abstractNum w:abstractNumId="16" w15:restartNumberingAfterBreak="0">
    <w:nsid w:val="3D843141"/>
    <w:multiLevelType w:val="multilevel"/>
    <w:tmpl w:val="F084AED4"/>
    <w:numStyleLink w:val="TPListStyleBullet"/>
  </w:abstractNum>
  <w:abstractNum w:abstractNumId="17" w15:restartNumberingAfterBreak="0">
    <w:nsid w:val="3D9664AF"/>
    <w:multiLevelType w:val="multilevel"/>
    <w:tmpl w:val="F084AED4"/>
    <w:numStyleLink w:val="TPListStyleBullet"/>
  </w:abstractNum>
  <w:abstractNum w:abstractNumId="18" w15:restartNumberingAfterBreak="0">
    <w:nsid w:val="3E8F2634"/>
    <w:multiLevelType w:val="multilevel"/>
    <w:tmpl w:val="731A3116"/>
    <w:lvl w:ilvl="0">
      <w:start w:val="1"/>
      <w:numFmt w:val="decimal"/>
      <w:pStyle w:val="TPHeading1"/>
      <w:suff w:val="nothing"/>
      <w:lvlText w:val="%1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PHeading2"/>
      <w:suff w:val="nothing"/>
      <w:lvlText w:val="%1.%2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PHeading3"/>
      <w:suff w:val="nothing"/>
      <w:lvlText w:val="%1.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 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 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nothing"/>
      <w:lvlText w:val="%1.%2.%3.%4.%5.%6.%7.%8 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nothing"/>
      <w:lvlText w:val="%1.%2.%3.%4.%5.%6.%7.%8.%9 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3F2A7547"/>
    <w:multiLevelType w:val="multilevel"/>
    <w:tmpl w:val="E98E92FC"/>
    <w:numStyleLink w:val="TPListStyleTableBullet"/>
  </w:abstractNum>
  <w:abstractNum w:abstractNumId="20" w15:restartNumberingAfterBreak="0">
    <w:nsid w:val="432515C1"/>
    <w:multiLevelType w:val="multilevel"/>
    <w:tmpl w:val="D06AF91A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Univers Next Pro" w:hAnsi="Univers Next Pro" w:hint="default"/>
        <w:color w:val="auto"/>
      </w:rPr>
    </w:lvl>
    <w:lvl w:ilvl="1">
      <w:start w:val="1"/>
      <w:numFmt w:val="bullet"/>
      <w:lvlText w:val=""/>
      <w:lvlJc w:val="left"/>
      <w:pPr>
        <w:ind w:left="1162" w:hanging="340"/>
      </w:pPr>
      <w:rPr>
        <w:rFonts w:ascii="Symbol" w:hAnsi="Symbol" w:hint="default"/>
        <w:color w:val="35BFC4"/>
      </w:rPr>
    </w:lvl>
    <w:lvl w:ilvl="2">
      <w:start w:val="1"/>
      <w:numFmt w:val="bullet"/>
      <w:lvlText w:val=""/>
      <w:lvlJc w:val="left"/>
      <w:pPr>
        <w:ind w:left="1985" w:hanging="341"/>
      </w:pPr>
      <w:rPr>
        <w:rFonts w:ascii="Symbol" w:hAnsi="Symbol" w:hint="default"/>
        <w:color w:val="35BFC4"/>
      </w:rPr>
    </w:lvl>
    <w:lvl w:ilvl="3">
      <w:start w:val="1"/>
      <w:numFmt w:val="bullet"/>
      <w:lvlText w:val=""/>
      <w:lvlJc w:val="left"/>
      <w:pPr>
        <w:ind w:left="2807" w:hanging="341"/>
      </w:pPr>
      <w:rPr>
        <w:rFonts w:ascii="Symbol" w:hAnsi="Symbol" w:hint="default"/>
        <w:color w:val="35BFC4"/>
      </w:rPr>
    </w:lvl>
    <w:lvl w:ilvl="4">
      <w:start w:val="1"/>
      <w:numFmt w:val="bullet"/>
      <w:lvlText w:val=""/>
      <w:lvlJc w:val="left"/>
      <w:pPr>
        <w:ind w:left="3629" w:hanging="340"/>
      </w:pPr>
      <w:rPr>
        <w:rFonts w:ascii="Symbol" w:hAnsi="Symbol" w:hint="default"/>
        <w:color w:val="35BFC4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9D7D9E"/>
    <w:multiLevelType w:val="multilevel"/>
    <w:tmpl w:val="17FEDCBE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Univers Next Pro Thin" w:hAnsi="Univers Next Pro Thin" w:hint="default"/>
        <w:color w:val="auto"/>
      </w:rPr>
    </w:lvl>
    <w:lvl w:ilvl="1">
      <w:start w:val="1"/>
      <w:numFmt w:val="bullet"/>
      <w:lvlText w:val=""/>
      <w:lvlJc w:val="left"/>
      <w:pPr>
        <w:ind w:left="1162" w:hanging="340"/>
      </w:pPr>
      <w:rPr>
        <w:rFonts w:ascii="Symbol" w:hAnsi="Symbol" w:hint="default"/>
        <w:color w:val="35BFC4"/>
      </w:rPr>
    </w:lvl>
    <w:lvl w:ilvl="2">
      <w:start w:val="1"/>
      <w:numFmt w:val="bullet"/>
      <w:lvlText w:val=""/>
      <w:lvlJc w:val="left"/>
      <w:pPr>
        <w:ind w:left="1985" w:hanging="341"/>
      </w:pPr>
      <w:rPr>
        <w:rFonts w:ascii="Symbol" w:hAnsi="Symbol" w:hint="default"/>
        <w:color w:val="35BFC4"/>
      </w:rPr>
    </w:lvl>
    <w:lvl w:ilvl="3">
      <w:start w:val="1"/>
      <w:numFmt w:val="bullet"/>
      <w:lvlText w:val=""/>
      <w:lvlJc w:val="left"/>
      <w:pPr>
        <w:ind w:left="2807" w:hanging="341"/>
      </w:pPr>
      <w:rPr>
        <w:rFonts w:ascii="Symbol" w:hAnsi="Symbol" w:hint="default"/>
        <w:color w:val="35BFC4"/>
      </w:rPr>
    </w:lvl>
    <w:lvl w:ilvl="4">
      <w:start w:val="1"/>
      <w:numFmt w:val="bullet"/>
      <w:lvlText w:val=""/>
      <w:lvlJc w:val="left"/>
      <w:pPr>
        <w:ind w:left="3629" w:hanging="340"/>
      </w:pPr>
      <w:rPr>
        <w:rFonts w:ascii="Symbol" w:hAnsi="Symbol" w:hint="default"/>
        <w:color w:val="35BFC4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992799"/>
    <w:multiLevelType w:val="multilevel"/>
    <w:tmpl w:val="040EEA02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Univers Next Pro Thin" w:hAnsi="Univers Next Pro Thin" w:hint="default"/>
        <w:color w:val="auto"/>
      </w:rPr>
    </w:lvl>
    <w:lvl w:ilvl="1">
      <w:start w:val="1"/>
      <w:numFmt w:val="bullet"/>
      <w:lvlText w:val=""/>
      <w:lvlJc w:val="left"/>
      <w:pPr>
        <w:ind w:left="1162" w:hanging="340"/>
      </w:pPr>
      <w:rPr>
        <w:rFonts w:ascii="Symbol" w:hAnsi="Symbol" w:hint="default"/>
        <w:color w:val="35BFC4"/>
      </w:rPr>
    </w:lvl>
    <w:lvl w:ilvl="2">
      <w:start w:val="1"/>
      <w:numFmt w:val="bullet"/>
      <w:lvlText w:val=""/>
      <w:lvlJc w:val="left"/>
      <w:pPr>
        <w:ind w:left="1985" w:hanging="341"/>
      </w:pPr>
      <w:rPr>
        <w:rFonts w:ascii="Symbol" w:hAnsi="Symbol" w:hint="default"/>
        <w:color w:val="35BFC4"/>
      </w:rPr>
    </w:lvl>
    <w:lvl w:ilvl="3">
      <w:start w:val="1"/>
      <w:numFmt w:val="bullet"/>
      <w:lvlText w:val=""/>
      <w:lvlJc w:val="left"/>
      <w:pPr>
        <w:ind w:left="2807" w:hanging="341"/>
      </w:pPr>
      <w:rPr>
        <w:rFonts w:ascii="Symbol" w:hAnsi="Symbol" w:hint="default"/>
        <w:color w:val="35BFC4"/>
      </w:rPr>
    </w:lvl>
    <w:lvl w:ilvl="4">
      <w:start w:val="1"/>
      <w:numFmt w:val="bullet"/>
      <w:lvlText w:val=""/>
      <w:lvlJc w:val="left"/>
      <w:pPr>
        <w:ind w:left="3629" w:hanging="340"/>
      </w:pPr>
      <w:rPr>
        <w:rFonts w:ascii="Symbol" w:hAnsi="Symbol" w:hint="default"/>
        <w:color w:val="35BFC4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EE520D"/>
    <w:multiLevelType w:val="multilevel"/>
    <w:tmpl w:val="EA2AE0F6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Univers Next Pro Thin" w:hAnsi="Univers Next Pro Thin" w:hint="default"/>
        <w:color w:val="auto"/>
      </w:rPr>
    </w:lvl>
    <w:lvl w:ilvl="1">
      <w:start w:val="1"/>
      <w:numFmt w:val="bullet"/>
      <w:lvlRestart w:val="0"/>
      <w:lvlText w:val="—"/>
      <w:lvlJc w:val="left"/>
      <w:pPr>
        <w:tabs>
          <w:tab w:val="num" w:pos="1162"/>
        </w:tabs>
        <w:ind w:left="1162" w:hanging="340"/>
      </w:pPr>
      <w:rPr>
        <w:rFonts w:ascii="Univers Next Pro Thin" w:hAnsi="Univers Next Pro Thin" w:hint="default"/>
      </w:rPr>
    </w:lvl>
    <w:lvl w:ilvl="2">
      <w:start w:val="1"/>
      <w:numFmt w:val="bullet"/>
      <w:lvlRestart w:val="0"/>
      <w:lvlText w:val="—"/>
      <w:lvlJc w:val="left"/>
      <w:pPr>
        <w:tabs>
          <w:tab w:val="num" w:pos="1985"/>
        </w:tabs>
        <w:ind w:left="1985" w:hanging="341"/>
      </w:pPr>
      <w:rPr>
        <w:rFonts w:ascii="Univers Next Pro Thin" w:hAnsi="Univers Next Pro Thin" w:hint="default"/>
      </w:rPr>
    </w:lvl>
    <w:lvl w:ilvl="3">
      <w:start w:val="1"/>
      <w:numFmt w:val="bullet"/>
      <w:lvlRestart w:val="0"/>
      <w:lvlText w:val="—"/>
      <w:lvlJc w:val="left"/>
      <w:pPr>
        <w:tabs>
          <w:tab w:val="num" w:pos="2807"/>
        </w:tabs>
        <w:ind w:left="2807" w:hanging="341"/>
      </w:pPr>
      <w:rPr>
        <w:rFonts w:ascii="Univers Next Pro Thin" w:hAnsi="Univers Next Pro Thin" w:hint="default"/>
      </w:rPr>
    </w:lvl>
    <w:lvl w:ilvl="4">
      <w:start w:val="1"/>
      <w:numFmt w:val="bullet"/>
      <w:lvlRestart w:val="0"/>
      <w:lvlText w:val="—"/>
      <w:lvlJc w:val="left"/>
      <w:pPr>
        <w:tabs>
          <w:tab w:val="num" w:pos="3629"/>
        </w:tabs>
        <w:ind w:left="3629" w:hanging="340"/>
      </w:pPr>
      <w:rPr>
        <w:rFonts w:ascii="Univers Next Pro Thin" w:hAnsi="Univers Next Pro Thin" w:hint="default"/>
      </w:rPr>
    </w:lvl>
    <w:lvl w:ilvl="5">
      <w:start w:val="1"/>
      <w:numFmt w:val="bullet"/>
      <w:lvlRestart w:val="0"/>
      <w:lvlText w:val="—"/>
      <w:lvlJc w:val="left"/>
      <w:pPr>
        <w:tabs>
          <w:tab w:val="num" w:pos="4451"/>
        </w:tabs>
        <w:ind w:left="4451" w:hanging="340"/>
      </w:pPr>
      <w:rPr>
        <w:rFonts w:ascii="Univers Next Pro Thin" w:hAnsi="Univers Next Pro Thin" w:hint="default"/>
      </w:rPr>
    </w:lvl>
    <w:lvl w:ilvl="6">
      <w:start w:val="1"/>
      <w:numFmt w:val="bullet"/>
      <w:lvlRestart w:val="0"/>
      <w:lvlText w:val="—"/>
      <w:lvlJc w:val="left"/>
      <w:pPr>
        <w:tabs>
          <w:tab w:val="num" w:pos="5273"/>
        </w:tabs>
        <w:ind w:left="5273" w:hanging="340"/>
      </w:pPr>
      <w:rPr>
        <w:rFonts w:ascii="Univers Next Pro Thin" w:hAnsi="Univers Next Pro Thin" w:hint="default"/>
      </w:rPr>
    </w:lvl>
    <w:lvl w:ilvl="7">
      <w:start w:val="1"/>
      <w:numFmt w:val="bullet"/>
      <w:lvlRestart w:val="0"/>
      <w:lvlText w:val="—"/>
      <w:lvlJc w:val="left"/>
      <w:pPr>
        <w:tabs>
          <w:tab w:val="num" w:pos="6095"/>
        </w:tabs>
        <w:ind w:left="6095" w:hanging="340"/>
      </w:pPr>
      <w:rPr>
        <w:rFonts w:ascii="Univers Next Pro Thin" w:hAnsi="Univers Next Pro Thin" w:hint="default"/>
      </w:rPr>
    </w:lvl>
    <w:lvl w:ilvl="8">
      <w:start w:val="1"/>
      <w:numFmt w:val="bullet"/>
      <w:lvlRestart w:val="0"/>
      <w:lvlText w:val="—"/>
      <w:lvlJc w:val="left"/>
      <w:pPr>
        <w:tabs>
          <w:tab w:val="num" w:pos="6917"/>
        </w:tabs>
        <w:ind w:left="6917" w:hanging="340"/>
      </w:pPr>
      <w:rPr>
        <w:rFonts w:ascii="Univers Next Pro Thin" w:hAnsi="Univers Next Pro Thin" w:hint="default"/>
      </w:rPr>
    </w:lvl>
  </w:abstractNum>
  <w:abstractNum w:abstractNumId="24" w15:restartNumberingAfterBreak="0">
    <w:nsid w:val="545B627A"/>
    <w:multiLevelType w:val="multilevel"/>
    <w:tmpl w:val="6F569478"/>
    <w:lvl w:ilvl="0">
      <w:start w:val="1"/>
      <w:numFmt w:val="bullet"/>
      <w:lvlText w:val="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2C1F3C" w:themeColor="text2"/>
      </w:rPr>
    </w:lvl>
    <w:lvl w:ilvl="1">
      <w:start w:val="1"/>
      <w:numFmt w:val="bullet"/>
      <w:lvlText w:val=""/>
      <w:lvlJc w:val="left"/>
      <w:pPr>
        <w:ind w:left="1162" w:hanging="340"/>
      </w:pPr>
      <w:rPr>
        <w:rFonts w:ascii="Symbol" w:hAnsi="Symbol" w:hint="default"/>
        <w:color w:val="35BFC4"/>
      </w:rPr>
    </w:lvl>
    <w:lvl w:ilvl="2">
      <w:start w:val="1"/>
      <w:numFmt w:val="bullet"/>
      <w:lvlText w:val=""/>
      <w:lvlJc w:val="left"/>
      <w:pPr>
        <w:ind w:left="1985" w:hanging="341"/>
      </w:pPr>
      <w:rPr>
        <w:rFonts w:ascii="Symbol" w:hAnsi="Symbol" w:hint="default"/>
        <w:color w:val="35BFC4"/>
      </w:rPr>
    </w:lvl>
    <w:lvl w:ilvl="3">
      <w:start w:val="1"/>
      <w:numFmt w:val="bullet"/>
      <w:lvlText w:val=""/>
      <w:lvlJc w:val="left"/>
      <w:pPr>
        <w:ind w:left="2807" w:hanging="341"/>
      </w:pPr>
      <w:rPr>
        <w:rFonts w:ascii="Symbol" w:hAnsi="Symbol" w:hint="default"/>
        <w:color w:val="35BFC4"/>
      </w:rPr>
    </w:lvl>
    <w:lvl w:ilvl="4">
      <w:start w:val="1"/>
      <w:numFmt w:val="bullet"/>
      <w:lvlText w:val=""/>
      <w:lvlJc w:val="left"/>
      <w:pPr>
        <w:ind w:left="3629" w:hanging="340"/>
      </w:pPr>
      <w:rPr>
        <w:rFonts w:ascii="Symbol" w:hAnsi="Symbol" w:hint="default"/>
        <w:color w:val="35BFC4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5F426C"/>
    <w:multiLevelType w:val="multilevel"/>
    <w:tmpl w:val="F084AED4"/>
    <w:numStyleLink w:val="TPListStyleBullet"/>
  </w:abstractNum>
  <w:abstractNum w:abstractNumId="26" w15:restartNumberingAfterBreak="0">
    <w:nsid w:val="5E024877"/>
    <w:multiLevelType w:val="multilevel"/>
    <w:tmpl w:val="F084AED4"/>
    <w:styleLink w:val="TPListStyleBullet"/>
    <w:lvl w:ilvl="0">
      <w:start w:val="1"/>
      <w:numFmt w:val="bullet"/>
      <w:pStyle w:val="TPBulletList"/>
      <w:lvlText w:val="—"/>
      <w:lvlJc w:val="left"/>
      <w:pPr>
        <w:tabs>
          <w:tab w:val="num" w:pos="340"/>
        </w:tabs>
        <w:ind w:left="340" w:hanging="340"/>
      </w:pPr>
      <w:rPr>
        <w:rFonts w:ascii="Univers Next Pro Thin" w:hAnsi="Univers Next Pro Thin" w:hint="default"/>
        <w:color w:val="auto"/>
      </w:rPr>
    </w:lvl>
    <w:lvl w:ilvl="1">
      <w:start w:val="1"/>
      <w:numFmt w:val="bullet"/>
      <w:lvlRestart w:val="0"/>
      <w:lvlText w:val="—"/>
      <w:lvlJc w:val="left"/>
      <w:pPr>
        <w:tabs>
          <w:tab w:val="num" w:pos="1162"/>
        </w:tabs>
        <w:ind w:left="1162" w:hanging="340"/>
      </w:pPr>
      <w:rPr>
        <w:rFonts w:ascii="Univers Next Pro Thin" w:hAnsi="Univers Next Pro Thin" w:hint="default"/>
      </w:rPr>
    </w:lvl>
    <w:lvl w:ilvl="2">
      <w:start w:val="1"/>
      <w:numFmt w:val="bullet"/>
      <w:lvlRestart w:val="0"/>
      <w:lvlText w:val="—"/>
      <w:lvlJc w:val="left"/>
      <w:pPr>
        <w:tabs>
          <w:tab w:val="num" w:pos="1985"/>
        </w:tabs>
        <w:ind w:left="1985" w:hanging="341"/>
      </w:pPr>
      <w:rPr>
        <w:rFonts w:ascii="Univers Next Pro Thin" w:hAnsi="Univers Next Pro Thin" w:hint="default"/>
      </w:rPr>
    </w:lvl>
    <w:lvl w:ilvl="3">
      <w:start w:val="1"/>
      <w:numFmt w:val="bullet"/>
      <w:lvlRestart w:val="0"/>
      <w:lvlText w:val="—"/>
      <w:lvlJc w:val="left"/>
      <w:pPr>
        <w:tabs>
          <w:tab w:val="num" w:pos="2807"/>
        </w:tabs>
        <w:ind w:left="2807" w:hanging="341"/>
      </w:pPr>
      <w:rPr>
        <w:rFonts w:ascii="Univers Next Pro Thin" w:hAnsi="Univers Next Pro Thin" w:hint="default"/>
      </w:rPr>
    </w:lvl>
    <w:lvl w:ilvl="4">
      <w:start w:val="1"/>
      <w:numFmt w:val="bullet"/>
      <w:lvlRestart w:val="0"/>
      <w:lvlText w:val="—"/>
      <w:lvlJc w:val="left"/>
      <w:pPr>
        <w:tabs>
          <w:tab w:val="num" w:pos="3629"/>
        </w:tabs>
        <w:ind w:left="3629" w:hanging="340"/>
      </w:pPr>
      <w:rPr>
        <w:rFonts w:ascii="Univers Next Pro Thin" w:hAnsi="Univers Next Pro Thin" w:hint="default"/>
      </w:rPr>
    </w:lvl>
    <w:lvl w:ilvl="5">
      <w:start w:val="1"/>
      <w:numFmt w:val="bullet"/>
      <w:lvlRestart w:val="0"/>
      <w:lvlText w:val="—"/>
      <w:lvlJc w:val="left"/>
      <w:pPr>
        <w:tabs>
          <w:tab w:val="num" w:pos="4451"/>
        </w:tabs>
        <w:ind w:left="4451" w:hanging="340"/>
      </w:pPr>
      <w:rPr>
        <w:rFonts w:ascii="Univers Next Pro Thin" w:hAnsi="Univers Next Pro Thin" w:hint="default"/>
      </w:rPr>
    </w:lvl>
    <w:lvl w:ilvl="6">
      <w:start w:val="1"/>
      <w:numFmt w:val="bullet"/>
      <w:lvlRestart w:val="0"/>
      <w:lvlText w:val="—"/>
      <w:lvlJc w:val="left"/>
      <w:pPr>
        <w:tabs>
          <w:tab w:val="num" w:pos="5273"/>
        </w:tabs>
        <w:ind w:left="5273" w:hanging="340"/>
      </w:pPr>
      <w:rPr>
        <w:rFonts w:ascii="Univers Next Pro Thin" w:hAnsi="Univers Next Pro Thin" w:hint="default"/>
      </w:rPr>
    </w:lvl>
    <w:lvl w:ilvl="7">
      <w:start w:val="1"/>
      <w:numFmt w:val="bullet"/>
      <w:lvlRestart w:val="0"/>
      <w:lvlText w:val="—"/>
      <w:lvlJc w:val="left"/>
      <w:pPr>
        <w:tabs>
          <w:tab w:val="num" w:pos="6095"/>
        </w:tabs>
        <w:ind w:left="6095" w:hanging="340"/>
      </w:pPr>
      <w:rPr>
        <w:rFonts w:ascii="Univers Next Pro Thin" w:hAnsi="Univers Next Pro Thin" w:hint="default"/>
      </w:rPr>
    </w:lvl>
    <w:lvl w:ilvl="8">
      <w:start w:val="1"/>
      <w:numFmt w:val="bullet"/>
      <w:lvlRestart w:val="0"/>
      <w:lvlText w:val="—"/>
      <w:lvlJc w:val="left"/>
      <w:pPr>
        <w:ind w:left="6917" w:hanging="340"/>
      </w:pPr>
      <w:rPr>
        <w:rFonts w:ascii="Univers Next Pro Thin" w:hAnsi="Univers Next Pro Thin" w:hint="default"/>
      </w:rPr>
    </w:lvl>
  </w:abstractNum>
  <w:abstractNum w:abstractNumId="27" w15:restartNumberingAfterBreak="0">
    <w:nsid w:val="614B4E87"/>
    <w:multiLevelType w:val="singleLevel"/>
    <w:tmpl w:val="024C5D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</w:abstractNum>
  <w:abstractNum w:abstractNumId="28" w15:restartNumberingAfterBreak="0">
    <w:nsid w:val="71F340E0"/>
    <w:multiLevelType w:val="multilevel"/>
    <w:tmpl w:val="F084AED4"/>
    <w:numStyleLink w:val="TPListStyleBullet"/>
  </w:abstractNum>
  <w:num w:numId="1" w16cid:durableId="40059427">
    <w:abstractNumId w:val="18"/>
  </w:num>
  <w:num w:numId="2" w16cid:durableId="471942088">
    <w:abstractNumId w:val="18"/>
  </w:num>
  <w:num w:numId="3" w16cid:durableId="628974653">
    <w:abstractNumId w:val="18"/>
  </w:num>
  <w:num w:numId="4" w16cid:durableId="16391846">
    <w:abstractNumId w:val="3"/>
  </w:num>
  <w:num w:numId="5" w16cid:durableId="1962108876">
    <w:abstractNumId w:val="3"/>
  </w:num>
  <w:num w:numId="6" w16cid:durableId="1131676307">
    <w:abstractNumId w:val="18"/>
  </w:num>
  <w:num w:numId="7" w16cid:durableId="46734078">
    <w:abstractNumId w:val="18"/>
  </w:num>
  <w:num w:numId="8" w16cid:durableId="939416242">
    <w:abstractNumId w:val="18"/>
  </w:num>
  <w:num w:numId="9" w16cid:durableId="1478959550">
    <w:abstractNumId w:val="24"/>
  </w:num>
  <w:num w:numId="10" w16cid:durableId="1895502909">
    <w:abstractNumId w:val="20"/>
  </w:num>
  <w:num w:numId="11" w16cid:durableId="170293558">
    <w:abstractNumId w:val="22"/>
  </w:num>
  <w:num w:numId="12" w16cid:durableId="1008219329">
    <w:abstractNumId w:val="10"/>
  </w:num>
  <w:num w:numId="13" w16cid:durableId="1892768099">
    <w:abstractNumId w:val="11"/>
  </w:num>
  <w:num w:numId="14" w16cid:durableId="904411858">
    <w:abstractNumId w:val="0"/>
  </w:num>
  <w:num w:numId="15" w16cid:durableId="280722833">
    <w:abstractNumId w:val="4"/>
  </w:num>
  <w:num w:numId="16" w16cid:durableId="1606233921">
    <w:abstractNumId w:val="3"/>
    <w:lvlOverride w:ilvl="0">
      <w:startOverride w:val="1"/>
    </w:lvlOverride>
  </w:num>
  <w:num w:numId="17" w16cid:durableId="2070153086">
    <w:abstractNumId w:val="9"/>
  </w:num>
  <w:num w:numId="18" w16cid:durableId="1904951735">
    <w:abstractNumId w:val="28"/>
  </w:num>
  <w:num w:numId="19" w16cid:durableId="47997881">
    <w:abstractNumId w:val="21"/>
  </w:num>
  <w:num w:numId="20" w16cid:durableId="1347828831">
    <w:abstractNumId w:val="8"/>
  </w:num>
  <w:num w:numId="21" w16cid:durableId="1697653704">
    <w:abstractNumId w:val="15"/>
  </w:num>
  <w:num w:numId="22" w16cid:durableId="918950369">
    <w:abstractNumId w:val="27"/>
  </w:num>
  <w:num w:numId="23" w16cid:durableId="840894952">
    <w:abstractNumId w:val="23"/>
  </w:num>
  <w:num w:numId="24" w16cid:durableId="777944087">
    <w:abstractNumId w:val="5"/>
  </w:num>
  <w:num w:numId="25" w16cid:durableId="1967422054">
    <w:abstractNumId w:val="6"/>
  </w:num>
  <w:num w:numId="26" w16cid:durableId="1482648443">
    <w:abstractNumId w:val="13"/>
  </w:num>
  <w:num w:numId="27" w16cid:durableId="1791822940">
    <w:abstractNumId w:val="14"/>
  </w:num>
  <w:num w:numId="28" w16cid:durableId="1733776318">
    <w:abstractNumId w:val="26"/>
  </w:num>
  <w:num w:numId="29" w16cid:durableId="710500375">
    <w:abstractNumId w:val="25"/>
  </w:num>
  <w:num w:numId="30" w16cid:durableId="2043901295">
    <w:abstractNumId w:val="1"/>
  </w:num>
  <w:num w:numId="31" w16cid:durableId="1446658079">
    <w:abstractNumId w:val="19"/>
  </w:num>
  <w:num w:numId="32" w16cid:durableId="1137456854">
    <w:abstractNumId w:val="2"/>
  </w:num>
  <w:num w:numId="33" w16cid:durableId="1182089334">
    <w:abstractNumId w:val="7"/>
  </w:num>
  <w:num w:numId="34" w16cid:durableId="1487044120">
    <w:abstractNumId w:val="26"/>
  </w:num>
  <w:num w:numId="35" w16cid:durableId="1702974272">
    <w:abstractNumId w:val="1"/>
  </w:num>
  <w:num w:numId="36" w16cid:durableId="1631596710">
    <w:abstractNumId w:val="12"/>
  </w:num>
  <w:num w:numId="37" w16cid:durableId="1078820754">
    <w:abstractNumId w:val="16"/>
  </w:num>
  <w:num w:numId="38" w16cid:durableId="5316640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attachedTemplate r:id="rId1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822"/>
  <w:clickAndTypeStyle w:val="TPBodyText"/>
  <w:drawingGridHorizontalSpacing w:val="822"/>
  <w:drawingGridVerticalSpacing w:val="82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42A"/>
    <w:rsid w:val="0002270A"/>
    <w:rsid w:val="0002644C"/>
    <w:rsid w:val="00045965"/>
    <w:rsid w:val="0004759B"/>
    <w:rsid w:val="000573C0"/>
    <w:rsid w:val="00077512"/>
    <w:rsid w:val="00096E8A"/>
    <w:rsid w:val="000A10EB"/>
    <w:rsid w:val="000A34E8"/>
    <w:rsid w:val="000C0C68"/>
    <w:rsid w:val="000C3042"/>
    <w:rsid w:val="000C54E9"/>
    <w:rsid w:val="000D2476"/>
    <w:rsid w:val="000D247A"/>
    <w:rsid w:val="000D31EA"/>
    <w:rsid w:val="001104E6"/>
    <w:rsid w:val="00110D3D"/>
    <w:rsid w:val="00126F48"/>
    <w:rsid w:val="00150DC2"/>
    <w:rsid w:val="001857DF"/>
    <w:rsid w:val="00195FC1"/>
    <w:rsid w:val="001A7C9B"/>
    <w:rsid w:val="001D6D8B"/>
    <w:rsid w:val="001E7C59"/>
    <w:rsid w:val="00200919"/>
    <w:rsid w:val="00240E53"/>
    <w:rsid w:val="002417E7"/>
    <w:rsid w:val="0027597E"/>
    <w:rsid w:val="00283C5B"/>
    <w:rsid w:val="00290B07"/>
    <w:rsid w:val="002E362B"/>
    <w:rsid w:val="00305416"/>
    <w:rsid w:val="003307CE"/>
    <w:rsid w:val="00331DED"/>
    <w:rsid w:val="00334DB4"/>
    <w:rsid w:val="00351D87"/>
    <w:rsid w:val="00352758"/>
    <w:rsid w:val="00373715"/>
    <w:rsid w:val="00383C8F"/>
    <w:rsid w:val="00384DD2"/>
    <w:rsid w:val="003B54EA"/>
    <w:rsid w:val="003F2C4A"/>
    <w:rsid w:val="00400625"/>
    <w:rsid w:val="00415455"/>
    <w:rsid w:val="0043343C"/>
    <w:rsid w:val="00466DDB"/>
    <w:rsid w:val="0047010C"/>
    <w:rsid w:val="00486202"/>
    <w:rsid w:val="0048697E"/>
    <w:rsid w:val="00495D30"/>
    <w:rsid w:val="004D21B1"/>
    <w:rsid w:val="004F1F3D"/>
    <w:rsid w:val="004F2A69"/>
    <w:rsid w:val="004F3256"/>
    <w:rsid w:val="004F7261"/>
    <w:rsid w:val="00534FA0"/>
    <w:rsid w:val="00550957"/>
    <w:rsid w:val="00565935"/>
    <w:rsid w:val="00570362"/>
    <w:rsid w:val="0058069B"/>
    <w:rsid w:val="005A0D1D"/>
    <w:rsid w:val="005C7264"/>
    <w:rsid w:val="005D39E5"/>
    <w:rsid w:val="005E6484"/>
    <w:rsid w:val="00613259"/>
    <w:rsid w:val="006437A9"/>
    <w:rsid w:val="00646171"/>
    <w:rsid w:val="00651B75"/>
    <w:rsid w:val="00656175"/>
    <w:rsid w:val="00656A27"/>
    <w:rsid w:val="0067298E"/>
    <w:rsid w:val="006760A9"/>
    <w:rsid w:val="0068166E"/>
    <w:rsid w:val="00684849"/>
    <w:rsid w:val="00690374"/>
    <w:rsid w:val="0069550E"/>
    <w:rsid w:val="006A2E03"/>
    <w:rsid w:val="006A5B17"/>
    <w:rsid w:val="006B1ED3"/>
    <w:rsid w:val="006B6976"/>
    <w:rsid w:val="006C1CF5"/>
    <w:rsid w:val="006C35C5"/>
    <w:rsid w:val="006C373F"/>
    <w:rsid w:val="006C7FFE"/>
    <w:rsid w:val="006D40FC"/>
    <w:rsid w:val="006E69DF"/>
    <w:rsid w:val="00701355"/>
    <w:rsid w:val="00710FCE"/>
    <w:rsid w:val="00721657"/>
    <w:rsid w:val="0072557A"/>
    <w:rsid w:val="00735731"/>
    <w:rsid w:val="00742AD7"/>
    <w:rsid w:val="00756B29"/>
    <w:rsid w:val="007960E6"/>
    <w:rsid w:val="00796110"/>
    <w:rsid w:val="007D542A"/>
    <w:rsid w:val="007E0680"/>
    <w:rsid w:val="00807D8C"/>
    <w:rsid w:val="00807FA2"/>
    <w:rsid w:val="008116FC"/>
    <w:rsid w:val="00831295"/>
    <w:rsid w:val="0083421A"/>
    <w:rsid w:val="00847E21"/>
    <w:rsid w:val="00854435"/>
    <w:rsid w:val="00866EE1"/>
    <w:rsid w:val="008729D6"/>
    <w:rsid w:val="00873B6A"/>
    <w:rsid w:val="008B7FA2"/>
    <w:rsid w:val="008C46D1"/>
    <w:rsid w:val="008F079A"/>
    <w:rsid w:val="008F7775"/>
    <w:rsid w:val="00912534"/>
    <w:rsid w:val="00912EB7"/>
    <w:rsid w:val="00921503"/>
    <w:rsid w:val="00934CBF"/>
    <w:rsid w:val="00950B47"/>
    <w:rsid w:val="00951F70"/>
    <w:rsid w:val="00971D65"/>
    <w:rsid w:val="00972577"/>
    <w:rsid w:val="00976893"/>
    <w:rsid w:val="00995027"/>
    <w:rsid w:val="009C11B3"/>
    <w:rsid w:val="009E4392"/>
    <w:rsid w:val="009E469C"/>
    <w:rsid w:val="009F562B"/>
    <w:rsid w:val="009F5E81"/>
    <w:rsid w:val="00A170C9"/>
    <w:rsid w:val="00A6150F"/>
    <w:rsid w:val="00A75BE0"/>
    <w:rsid w:val="00A90A13"/>
    <w:rsid w:val="00A96FF4"/>
    <w:rsid w:val="00AB10DA"/>
    <w:rsid w:val="00AB4ED4"/>
    <w:rsid w:val="00AC0339"/>
    <w:rsid w:val="00AE590C"/>
    <w:rsid w:val="00B03C2B"/>
    <w:rsid w:val="00B07848"/>
    <w:rsid w:val="00B1787D"/>
    <w:rsid w:val="00B26448"/>
    <w:rsid w:val="00B276BF"/>
    <w:rsid w:val="00B908B8"/>
    <w:rsid w:val="00BB5F31"/>
    <w:rsid w:val="00BC03CD"/>
    <w:rsid w:val="00BD2853"/>
    <w:rsid w:val="00BE00E3"/>
    <w:rsid w:val="00BE705F"/>
    <w:rsid w:val="00BF27FF"/>
    <w:rsid w:val="00BF4789"/>
    <w:rsid w:val="00C3244E"/>
    <w:rsid w:val="00C441AB"/>
    <w:rsid w:val="00C80E62"/>
    <w:rsid w:val="00C84052"/>
    <w:rsid w:val="00C85C26"/>
    <w:rsid w:val="00C86574"/>
    <w:rsid w:val="00C921FA"/>
    <w:rsid w:val="00CB134B"/>
    <w:rsid w:val="00CB4EA6"/>
    <w:rsid w:val="00CB5D3F"/>
    <w:rsid w:val="00CC7CB4"/>
    <w:rsid w:val="00CF7B76"/>
    <w:rsid w:val="00D24B98"/>
    <w:rsid w:val="00D2528F"/>
    <w:rsid w:val="00D26731"/>
    <w:rsid w:val="00D3468E"/>
    <w:rsid w:val="00D37D60"/>
    <w:rsid w:val="00D50368"/>
    <w:rsid w:val="00D5116D"/>
    <w:rsid w:val="00D6707A"/>
    <w:rsid w:val="00DA7D37"/>
    <w:rsid w:val="00DB5B4E"/>
    <w:rsid w:val="00DC107C"/>
    <w:rsid w:val="00DC4E16"/>
    <w:rsid w:val="00DD1DC1"/>
    <w:rsid w:val="00DD6D9F"/>
    <w:rsid w:val="00DF14A7"/>
    <w:rsid w:val="00E106DE"/>
    <w:rsid w:val="00E126A2"/>
    <w:rsid w:val="00E15BE6"/>
    <w:rsid w:val="00E204AE"/>
    <w:rsid w:val="00E24E50"/>
    <w:rsid w:val="00E25F7A"/>
    <w:rsid w:val="00E27CD6"/>
    <w:rsid w:val="00E335C5"/>
    <w:rsid w:val="00E347F2"/>
    <w:rsid w:val="00E35B5D"/>
    <w:rsid w:val="00E36D34"/>
    <w:rsid w:val="00E56BE7"/>
    <w:rsid w:val="00E60F59"/>
    <w:rsid w:val="00E63F5A"/>
    <w:rsid w:val="00EC7688"/>
    <w:rsid w:val="00EF445E"/>
    <w:rsid w:val="00F143C1"/>
    <w:rsid w:val="00F35031"/>
    <w:rsid w:val="00F43405"/>
    <w:rsid w:val="00F46859"/>
    <w:rsid w:val="00F537C5"/>
    <w:rsid w:val="00F53E01"/>
    <w:rsid w:val="00F734F6"/>
    <w:rsid w:val="00F7676C"/>
    <w:rsid w:val="00F825F5"/>
    <w:rsid w:val="00F91728"/>
    <w:rsid w:val="00FB3EED"/>
    <w:rsid w:val="00FC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4BE6A6"/>
  <w14:defaultImageDpi w14:val="32767"/>
  <w15:chartTrackingRefBased/>
  <w15:docId w15:val="{E966CC22-E4E4-4EDD-AAE8-CFE5FF18D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5D39E5"/>
    <w:rPr>
      <w:rFonts w:eastAsia="Times" w:cs="Times New Roman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rsid w:val="00C85C26"/>
    <w:pPr>
      <w:keepNext/>
      <w:keepLines/>
      <w:snapToGrid w:val="0"/>
      <w:spacing w:before="240"/>
      <w:contextualSpacing/>
      <w:outlineLvl w:val="0"/>
    </w:pPr>
    <w:rPr>
      <w:rFonts w:asciiTheme="majorHAnsi" w:eastAsiaTheme="majorEastAsia" w:hAnsiTheme="majorHAnsi" w:cstheme="majorBidi"/>
      <w:color w:val="278E92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PHeading1">
    <w:name w:val="TP Heading 1"/>
    <w:basedOn w:val="Heading1"/>
    <w:next w:val="TPBodyText"/>
    <w:qFormat/>
    <w:rsid w:val="002417E7"/>
    <w:pPr>
      <w:numPr>
        <w:numId w:val="8"/>
      </w:numPr>
      <w:spacing w:before="100" w:beforeAutospacing="1" w:after="120"/>
    </w:pPr>
    <w:rPr>
      <w:rFonts w:ascii="Suisse Works" w:hAnsi="Suisse Works"/>
      <w:color w:val="2C1F3C" w:themeColor="text2"/>
    </w:rPr>
  </w:style>
  <w:style w:type="character" w:customStyle="1" w:styleId="Heading1Char">
    <w:name w:val="Heading 1 Char"/>
    <w:basedOn w:val="DefaultParagraphFont"/>
    <w:link w:val="Heading1"/>
    <w:uiPriority w:val="9"/>
    <w:rsid w:val="00C85C26"/>
    <w:rPr>
      <w:rFonts w:asciiTheme="majorHAnsi" w:eastAsiaTheme="majorEastAsia" w:hAnsiTheme="majorHAnsi" w:cstheme="majorBidi"/>
      <w:color w:val="278E92" w:themeColor="accent1" w:themeShade="BF"/>
      <w:sz w:val="32"/>
      <w:szCs w:val="32"/>
    </w:rPr>
  </w:style>
  <w:style w:type="paragraph" w:styleId="TOC1">
    <w:name w:val="toc 1"/>
    <w:basedOn w:val="TPHeading1"/>
    <w:next w:val="Normal"/>
    <w:uiPriority w:val="39"/>
    <w:unhideWhenUsed/>
    <w:rsid w:val="00854435"/>
    <w:pPr>
      <w:numPr>
        <w:numId w:val="0"/>
      </w:numPr>
      <w:spacing w:before="0" w:beforeAutospacing="0" w:after="0" w:line="264" w:lineRule="auto"/>
      <w:outlineLvl w:val="9"/>
    </w:pPr>
    <w:rPr>
      <w:rFonts w:ascii="Univers Next Pro" w:hAnsi="Univers Next Pro"/>
      <w:color w:val="auto"/>
      <w:sz w:val="24"/>
    </w:rPr>
  </w:style>
  <w:style w:type="paragraph" w:customStyle="1" w:styleId="TPHeading2">
    <w:name w:val="TP Heading 2"/>
    <w:basedOn w:val="TPHeading1"/>
    <w:next w:val="TPBodyText"/>
    <w:qFormat/>
    <w:rsid w:val="002417E7"/>
    <w:pPr>
      <w:numPr>
        <w:ilvl w:val="1"/>
      </w:numPr>
      <w:outlineLvl w:val="1"/>
    </w:pPr>
    <w:rPr>
      <w:color w:val="auto"/>
      <w:sz w:val="24"/>
    </w:rPr>
  </w:style>
  <w:style w:type="paragraph" w:styleId="TOC2">
    <w:name w:val="toc 2"/>
    <w:basedOn w:val="TPHeading2"/>
    <w:next w:val="Normal"/>
    <w:uiPriority w:val="39"/>
    <w:unhideWhenUsed/>
    <w:rsid w:val="00854435"/>
    <w:pPr>
      <w:numPr>
        <w:ilvl w:val="0"/>
        <w:numId w:val="0"/>
      </w:numPr>
      <w:spacing w:before="0" w:beforeAutospacing="0" w:after="0" w:line="264" w:lineRule="auto"/>
      <w:outlineLvl w:val="9"/>
    </w:pPr>
    <w:rPr>
      <w:rFonts w:ascii="Univers Next Pro Thin" w:hAnsi="Univers Next Pro Thin"/>
      <w:sz w:val="20"/>
    </w:rPr>
  </w:style>
  <w:style w:type="paragraph" w:customStyle="1" w:styleId="TPHeading3">
    <w:name w:val="TP Heading 3"/>
    <w:basedOn w:val="TPHeading2"/>
    <w:next w:val="TPBodyText"/>
    <w:qFormat/>
    <w:rsid w:val="002417E7"/>
    <w:pPr>
      <w:numPr>
        <w:ilvl w:val="2"/>
      </w:numPr>
      <w:outlineLvl w:val="2"/>
    </w:pPr>
    <w:rPr>
      <w:sz w:val="22"/>
    </w:rPr>
  </w:style>
  <w:style w:type="paragraph" w:styleId="TOC3">
    <w:name w:val="toc 3"/>
    <w:basedOn w:val="TPHeading3"/>
    <w:next w:val="Normal"/>
    <w:uiPriority w:val="39"/>
    <w:unhideWhenUsed/>
    <w:rsid w:val="00854435"/>
    <w:pPr>
      <w:numPr>
        <w:ilvl w:val="0"/>
        <w:numId w:val="0"/>
      </w:numPr>
      <w:spacing w:before="0" w:beforeAutospacing="0" w:after="0" w:line="264" w:lineRule="auto"/>
      <w:outlineLvl w:val="9"/>
    </w:pPr>
    <w:rPr>
      <w:rFonts w:ascii="Univers Next Pro Thin" w:hAnsi="Univers Next Pro Thin"/>
      <w:sz w:val="20"/>
    </w:rPr>
  </w:style>
  <w:style w:type="paragraph" w:customStyle="1" w:styleId="TPBodyText">
    <w:name w:val="TP Body Text"/>
    <w:basedOn w:val="BodyText"/>
    <w:link w:val="TPBodyTextChar"/>
    <w:qFormat/>
    <w:rsid w:val="002417E7"/>
    <w:pPr>
      <w:spacing w:line="264" w:lineRule="auto"/>
      <w:contextualSpacing w:val="0"/>
    </w:pPr>
  </w:style>
  <w:style w:type="character" w:customStyle="1" w:styleId="TPBodyTextChar">
    <w:name w:val="TP Body Text Char"/>
    <w:basedOn w:val="BodyTextChar"/>
    <w:link w:val="TPBodyText"/>
    <w:rsid w:val="002417E7"/>
    <w:rPr>
      <w:rFonts w:ascii="Univers Next Pro Thin" w:eastAsiaTheme="minorEastAsia" w:hAnsi="Univers Next Pro Thin" w:cs="Times New Roman (Body CS)"/>
      <w:color w:val="000000" w:themeColor="text1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C85C26"/>
    <w:pPr>
      <w:snapToGrid w:val="0"/>
      <w:spacing w:after="120"/>
      <w:contextualSpacing/>
    </w:pPr>
    <w:rPr>
      <w:rFonts w:ascii="Univers Next Pro Thin" w:eastAsiaTheme="minorEastAsia" w:hAnsi="Univers Next Pro Thin" w:cs="Times New Roman (Body CS)"/>
      <w:color w:val="000000" w:themeColor="text1"/>
      <w:sz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85C26"/>
    <w:rPr>
      <w:rFonts w:ascii="Univers Next Pro Thin" w:eastAsiaTheme="minorEastAsia" w:hAnsi="Univers Next Pro Thin" w:cs="Times New Roman (Body CS)"/>
      <w:color w:val="000000" w:themeColor="text1"/>
      <w:sz w:val="20"/>
      <w:szCs w:val="20"/>
    </w:rPr>
  </w:style>
  <w:style w:type="paragraph" w:customStyle="1" w:styleId="TPBodyTextSmall">
    <w:name w:val="TP Body Text Small"/>
    <w:basedOn w:val="TPBodyText"/>
    <w:qFormat/>
    <w:rsid w:val="002417E7"/>
    <w:pPr>
      <w:spacing w:after="80"/>
    </w:pPr>
    <w:rPr>
      <w:sz w:val="16"/>
    </w:rPr>
  </w:style>
  <w:style w:type="paragraph" w:customStyle="1" w:styleId="TPBulletList">
    <w:name w:val="TP Bullet List"/>
    <w:basedOn w:val="TPBodyText"/>
    <w:qFormat/>
    <w:rsid w:val="00D6707A"/>
    <w:pPr>
      <w:numPr>
        <w:numId w:val="38"/>
      </w:numPr>
      <w:contextualSpacing/>
    </w:pPr>
    <w:rPr>
      <w:szCs w:val="22"/>
    </w:rPr>
  </w:style>
  <w:style w:type="paragraph" w:customStyle="1" w:styleId="TPCaption">
    <w:name w:val="TP Caption"/>
    <w:basedOn w:val="TPBodyText"/>
    <w:qFormat/>
    <w:rsid w:val="006C373F"/>
    <w:pPr>
      <w:spacing w:line="240" w:lineRule="auto"/>
      <w:jc w:val="center"/>
    </w:pPr>
    <w:rPr>
      <w:sz w:val="16"/>
    </w:rPr>
  </w:style>
  <w:style w:type="character" w:customStyle="1" w:styleId="TPCrossRef">
    <w:name w:val="TP CrossRef"/>
    <w:basedOn w:val="DefaultParagraphFont"/>
    <w:qFormat/>
    <w:rsid w:val="00CB5D3F"/>
    <w:rPr>
      <w:rFonts w:ascii="Univers Next Pro" w:hAnsi="Univers Next Pro" w:cs="Times New Roman (Body CS)"/>
      <w:b w:val="0"/>
      <w:i w:val="0"/>
      <w:color w:val="45305E" w:themeColor="accent3"/>
      <w:szCs w:val="20"/>
      <w:u w:val="single"/>
    </w:rPr>
  </w:style>
  <w:style w:type="character" w:customStyle="1" w:styleId="TPEmphasis">
    <w:name w:val="TP Emphasis"/>
    <w:basedOn w:val="DefaultParagraphFont"/>
    <w:qFormat/>
    <w:rsid w:val="00FC70E4"/>
    <w:rPr>
      <w:rFonts w:ascii="Univers Next Pro" w:hAnsi="Univers Next Pro" w:cs="Times New Roman (Body CS)"/>
      <w:sz w:val="20"/>
    </w:rPr>
  </w:style>
  <w:style w:type="paragraph" w:customStyle="1" w:styleId="TPHeadingNoNumber">
    <w:name w:val="TP Heading No Number"/>
    <w:basedOn w:val="TPHeading1"/>
    <w:next w:val="TPBodyText"/>
    <w:qFormat/>
    <w:rsid w:val="005A0D1D"/>
    <w:pPr>
      <w:numPr>
        <w:numId w:val="0"/>
      </w:numPr>
      <w:outlineLvl w:val="9"/>
    </w:pPr>
    <w:rPr>
      <w:sz w:val="24"/>
    </w:rPr>
  </w:style>
  <w:style w:type="paragraph" w:customStyle="1" w:styleId="TPTitle">
    <w:name w:val="TP Title"/>
    <w:basedOn w:val="Header"/>
    <w:next w:val="TPBodyText"/>
    <w:qFormat/>
    <w:rsid w:val="000C54E9"/>
    <w:pPr>
      <w:keepNext/>
      <w:keepLines/>
      <w:spacing w:after="120" w:line="192" w:lineRule="auto"/>
    </w:pPr>
    <w:rPr>
      <w:rFonts w:ascii="Suisse Works" w:hAnsi="Suisse Works"/>
      <w:color w:val="2C1F3C" w:themeColor="text2"/>
      <w:sz w:val="48"/>
    </w:rPr>
  </w:style>
  <w:style w:type="paragraph" w:styleId="Header">
    <w:name w:val="header"/>
    <w:basedOn w:val="TPBodyText"/>
    <w:link w:val="HeaderChar"/>
    <w:uiPriority w:val="99"/>
    <w:unhideWhenUsed/>
    <w:rsid w:val="00F43405"/>
    <w:pPr>
      <w:spacing w:after="0"/>
    </w:pPr>
    <w:rPr>
      <w:rFonts w:asciiTheme="minorHAnsi" w:hAnsiTheme="minorHAnsi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F43405"/>
    <w:rPr>
      <w:rFonts w:eastAsiaTheme="minorEastAsia" w:cs="Times New Roman (Body CS)"/>
      <w:color w:val="000000" w:themeColor="text1"/>
      <w:sz w:val="16"/>
      <w:szCs w:val="20"/>
    </w:rPr>
  </w:style>
  <w:style w:type="paragraph" w:customStyle="1" w:styleId="TPSubtitle">
    <w:name w:val="TP Subtitle"/>
    <w:basedOn w:val="TPTitle"/>
    <w:next w:val="TPBodyText"/>
    <w:qFormat/>
    <w:rsid w:val="002417E7"/>
    <w:pPr>
      <w:spacing w:line="240" w:lineRule="auto"/>
    </w:pPr>
    <w:rPr>
      <w:i/>
      <w:sz w:val="36"/>
    </w:rPr>
  </w:style>
  <w:style w:type="table" w:customStyle="1" w:styleId="TPTable">
    <w:name w:val="TP Table"/>
    <w:basedOn w:val="TableNormal"/>
    <w:uiPriority w:val="99"/>
    <w:rsid w:val="00DB5B4E"/>
    <w:pPr>
      <w:snapToGrid w:val="0"/>
    </w:pPr>
    <w:rPr>
      <w:rFonts w:ascii="Univers Next Pro Thin" w:hAnsi="Univers Next Pro Thin" w:cs="Times New Roman (Body CS)"/>
      <w:color w:val="000000" w:themeColor="text1"/>
      <w:sz w:val="20"/>
      <w:szCs w:val="20"/>
    </w:rPr>
    <w:tblPr>
      <w:jc w:val="center"/>
      <w:tblBorders>
        <w:insideH w:val="single" w:sz="4" w:space="0" w:color="C5C9CC" w:themeColor="accent2" w:themeTint="40"/>
        <w:insideV w:val="single" w:sz="4" w:space="0" w:color="C5C9CC" w:themeColor="accent2" w:themeTint="40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  <w:jc w:val="center"/>
    </w:trPr>
    <w:tblStylePr w:type="firstRow">
      <w:rPr>
        <w:rFonts w:ascii="Univers Next Pro" w:hAnsi="Univers Next Pro"/>
        <w:b w:val="0"/>
        <w:i w:val="0"/>
        <w:color w:val="2C1F3C" w:themeColor="text2"/>
      </w:rPr>
      <w:tblPr>
        <w:jc w:val="left"/>
      </w:tblPr>
      <w:trPr>
        <w:tblHeader/>
        <w:jc w:val="left"/>
      </w:trPr>
      <w:tcPr>
        <w:tcBorders>
          <w:top w:val="single" w:sz="8" w:space="0" w:color="2C1F3C" w:themeColor="text2"/>
          <w:left w:val="nil"/>
          <w:bottom w:val="single" w:sz="8" w:space="0" w:color="2C1F3C" w:themeColor="text2"/>
          <w:right w:val="nil"/>
          <w:insideH w:val="nil"/>
          <w:insideV w:val="single" w:sz="4" w:space="0" w:color="C5C9CC" w:themeColor="accent2" w:themeTint="40"/>
          <w:tl2br w:val="nil"/>
          <w:tr2bl w:val="nil"/>
        </w:tcBorders>
      </w:tcPr>
    </w:tblStylePr>
  </w:style>
  <w:style w:type="paragraph" w:customStyle="1" w:styleId="TPTableText">
    <w:name w:val="TP Table Text"/>
    <w:basedOn w:val="TPBodyText"/>
    <w:link w:val="TPTableTextChar"/>
    <w:qFormat/>
    <w:rsid w:val="002417E7"/>
    <w:pPr>
      <w:spacing w:after="0"/>
    </w:pPr>
  </w:style>
  <w:style w:type="character" w:customStyle="1" w:styleId="TPTableTextChar">
    <w:name w:val="TP Table Text Char"/>
    <w:basedOn w:val="TPBodyTextChar"/>
    <w:link w:val="TPTableText"/>
    <w:rsid w:val="002417E7"/>
    <w:rPr>
      <w:rFonts w:ascii="Univers Next Pro Thin" w:eastAsiaTheme="minorEastAsia" w:hAnsi="Univers Next Pro Thin" w:cs="Times New Roman (Body CS)"/>
      <w:color w:val="000000" w:themeColor="text1"/>
      <w:sz w:val="20"/>
      <w:szCs w:val="20"/>
    </w:rPr>
  </w:style>
  <w:style w:type="paragraph" w:styleId="Footer">
    <w:name w:val="footer"/>
    <w:basedOn w:val="TPBodyText"/>
    <w:link w:val="FooterChar"/>
    <w:uiPriority w:val="99"/>
    <w:unhideWhenUsed/>
    <w:rsid w:val="00912534"/>
    <w:pPr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912534"/>
    <w:rPr>
      <w:rFonts w:ascii="Univers Next Pro Thin" w:eastAsiaTheme="minorEastAsia" w:hAnsi="Univers Next Pro Thin" w:cs="Times New Roman (Body CS)"/>
      <w:color w:val="000000" w:themeColor="text1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B03C2B"/>
    <w:rPr>
      <w:color w:val="35BFC4" w:themeColor="hyperlink"/>
      <w:u w:val="single"/>
    </w:rPr>
  </w:style>
  <w:style w:type="table" w:styleId="TableGrid">
    <w:name w:val="Table Grid"/>
    <w:basedOn w:val="TableNormal"/>
    <w:uiPriority w:val="39"/>
    <w:rsid w:val="001A7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rsid w:val="00C441AB"/>
    <w:rPr>
      <w:rFonts w:eastAsiaTheme="minorEastAsia"/>
      <w:sz w:val="22"/>
      <w:szCs w:val="22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41AB"/>
    <w:pPr>
      <w:snapToGrid w:val="0"/>
      <w:contextualSpacing/>
    </w:pPr>
    <w:rPr>
      <w:rFonts w:ascii="Times New Roman" w:eastAsiaTheme="minorEastAsia" w:hAnsi="Times New Roman"/>
      <w:color w:val="000000" w:themeColor="text1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1AB"/>
    <w:rPr>
      <w:rFonts w:ascii="Times New Roman" w:eastAsiaTheme="minorEastAsia" w:hAnsi="Times New Roman" w:cs="Times New Roman"/>
      <w:color w:val="000000" w:themeColor="text1"/>
      <w:sz w:val="18"/>
      <w:szCs w:val="18"/>
    </w:rPr>
  </w:style>
  <w:style w:type="table" w:customStyle="1" w:styleId="TPTableNoHeader">
    <w:name w:val="TP Table No Header"/>
    <w:basedOn w:val="TPTable"/>
    <w:uiPriority w:val="99"/>
    <w:rsid w:val="00A96FF4"/>
    <w:tblPr>
      <w:tblBorders>
        <w:top w:val="single" w:sz="8" w:space="0" w:color="2C1F3C" w:themeColor="text2"/>
        <w:bottom w:val="single" w:sz="8" w:space="0" w:color="2C1F3C" w:themeColor="text2"/>
        <w:insideH w:val="single" w:sz="8" w:space="0" w:color="2C1F3C" w:themeColor="text2"/>
        <w:insideV w:val="none" w:sz="0" w:space="0" w:color="auto"/>
      </w:tblBorders>
    </w:tblPr>
    <w:trPr>
      <w:cantSplit w:val="0"/>
    </w:trPr>
    <w:tblStylePr w:type="firstRow">
      <w:rPr>
        <w:rFonts w:ascii="Univers Next Pro Thin" w:hAnsi="Univers Next Pro Thin"/>
        <w:b w:val="0"/>
        <w:i w:val="0"/>
        <w:color w:val="2C1F3C" w:themeColor="text2"/>
      </w:rPr>
      <w:tblPr>
        <w:jc w:val="left"/>
      </w:tblPr>
      <w:trPr>
        <w:tblHeader/>
        <w:jc w:val="left"/>
      </w:trPr>
      <w:tcPr>
        <w:tcBorders>
          <w:top w:val="single" w:sz="8" w:space="0" w:color="2C1F3C" w:themeColor="text2"/>
          <w:left w:val="nil"/>
          <w:bottom w:val="single" w:sz="8" w:space="0" w:color="2C1F3C" w:themeColor="text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PTableNoLines">
    <w:name w:val="TP Table No Lines"/>
    <w:basedOn w:val="TPTable"/>
    <w:uiPriority w:val="99"/>
    <w:rsid w:val="00B07848"/>
    <w:tblPr>
      <w:tblBorders>
        <w:insideH w:val="none" w:sz="0" w:space="0" w:color="auto"/>
        <w:insideV w:val="none" w:sz="0" w:space="0" w:color="auto"/>
      </w:tblBorders>
    </w:tblPr>
    <w:trPr>
      <w:cantSplit w:val="0"/>
    </w:trPr>
    <w:tblStylePr w:type="firstRow">
      <w:rPr>
        <w:rFonts w:ascii="Univers Next Pro Thin" w:hAnsi="Univers Next Pro Thin"/>
        <w:b w:val="0"/>
        <w:i w:val="0"/>
        <w:color w:val="2C1F3C" w:themeColor="text2"/>
      </w:rPr>
      <w:tblPr>
        <w:jc w:val="left"/>
      </w:tblPr>
      <w:trPr>
        <w:tblHeader/>
        <w:jc w:val="left"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OC4">
    <w:name w:val="toc 4"/>
    <w:basedOn w:val="Normal"/>
    <w:next w:val="Normal"/>
    <w:autoRedefine/>
    <w:uiPriority w:val="39"/>
    <w:semiHidden/>
    <w:unhideWhenUsed/>
    <w:rsid w:val="00854435"/>
    <w:pPr>
      <w:snapToGrid w:val="0"/>
      <w:spacing w:after="100"/>
      <w:ind w:left="601"/>
      <w:contextualSpacing/>
    </w:pPr>
    <w:rPr>
      <w:rFonts w:ascii="Univers Next Pro Thin" w:eastAsiaTheme="minorEastAsia" w:hAnsi="Univers Next Pro Thin" w:cs="Times New Roman (Body CS)"/>
      <w:color w:val="000000" w:themeColor="text1"/>
      <w:sz w:val="20"/>
      <w:lang w:eastAsia="en-US"/>
    </w:rPr>
  </w:style>
  <w:style w:type="paragraph" w:styleId="Caption">
    <w:name w:val="caption"/>
    <w:basedOn w:val="Normal"/>
    <w:next w:val="Normal"/>
    <w:uiPriority w:val="35"/>
    <w:unhideWhenUsed/>
    <w:rsid w:val="006B6976"/>
    <w:pPr>
      <w:snapToGrid w:val="0"/>
      <w:spacing w:after="200"/>
      <w:contextualSpacing/>
    </w:pPr>
    <w:rPr>
      <w:rFonts w:ascii="Univers Next Pro Thin" w:eastAsiaTheme="minorEastAsia" w:hAnsi="Univers Next Pro Thin" w:cs="Times New Roman (Body CS)"/>
      <w:i/>
      <w:iCs/>
      <w:color w:val="2C1F3C" w:themeColor="text2"/>
      <w:sz w:val="18"/>
      <w:szCs w:val="18"/>
      <w:lang w:eastAsia="en-US"/>
    </w:rPr>
  </w:style>
  <w:style w:type="paragraph" w:customStyle="1" w:styleId="TPNumberList">
    <w:name w:val="TP Number List"/>
    <w:basedOn w:val="TPBulletList"/>
    <w:qFormat/>
    <w:rsid w:val="00F825F5"/>
    <w:pPr>
      <w:numPr>
        <w:numId w:val="12"/>
      </w:numPr>
    </w:pPr>
  </w:style>
  <w:style w:type="paragraph" w:customStyle="1" w:styleId="TPTableTextSmall">
    <w:name w:val="TP Table Text Small"/>
    <w:basedOn w:val="TPTableText"/>
    <w:qFormat/>
    <w:rsid w:val="00F7676C"/>
    <w:rPr>
      <w:sz w:val="16"/>
    </w:rPr>
  </w:style>
  <w:style w:type="numbering" w:customStyle="1" w:styleId="TPListStyleBullet">
    <w:name w:val="TP _ListStyle_ Bullet"/>
    <w:uiPriority w:val="99"/>
    <w:rsid w:val="00A90A13"/>
    <w:pPr>
      <w:numPr>
        <w:numId w:val="28"/>
      </w:numPr>
    </w:pPr>
  </w:style>
  <w:style w:type="numbering" w:customStyle="1" w:styleId="TPListStyleTableBullet">
    <w:name w:val="TP _ListStyle_ Table Bullet"/>
    <w:uiPriority w:val="99"/>
    <w:rsid w:val="00A90A13"/>
    <w:pPr>
      <w:numPr>
        <w:numId w:val="30"/>
      </w:numPr>
    </w:pPr>
  </w:style>
  <w:style w:type="paragraph" w:customStyle="1" w:styleId="TPTableBulletList">
    <w:name w:val="TP Table Bullet List"/>
    <w:basedOn w:val="TPBulletList"/>
    <w:qFormat/>
    <w:rsid w:val="00415455"/>
    <w:pPr>
      <w:numPr>
        <w:numId w:val="31"/>
      </w:numPr>
      <w:spacing w:after="0"/>
    </w:pPr>
    <w:rPr>
      <w:sz w:val="18"/>
    </w:rPr>
  </w:style>
  <w:style w:type="paragraph" w:customStyle="1" w:styleId="TPTableBulletListSmall">
    <w:name w:val="TP Table Bullet List Small"/>
    <w:basedOn w:val="TPTableBulletList"/>
    <w:qFormat/>
    <w:rsid w:val="00651B75"/>
    <w:rPr>
      <w:sz w:val="16"/>
    </w:rPr>
  </w:style>
  <w:style w:type="paragraph" w:customStyle="1" w:styleId="Headingwithline">
    <w:name w:val="Heading with line"/>
    <w:basedOn w:val="Normal"/>
    <w:next w:val="Normal"/>
    <w:qFormat/>
    <w:rsid w:val="00971D65"/>
    <w:pPr>
      <w:keepNext/>
      <w:keepLines/>
      <w:spacing w:before="240"/>
    </w:pPr>
    <w:rPr>
      <w:b/>
      <w:caps/>
      <w:sz w:val="28"/>
    </w:rPr>
  </w:style>
  <w:style w:type="table" w:styleId="TableGridLight">
    <w:name w:val="Grid Table Light"/>
    <w:basedOn w:val="TableNormal"/>
    <w:uiPriority w:val="40"/>
    <w:rsid w:val="00534FA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60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1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Hickson\Theatreplan\Templates%20-%20Documents\THP%20Office%20365%20Templates\TP_A4%20Portrait.dotx" TargetMode="External"/></Relationships>
</file>

<file path=word/theme/theme1.xml><?xml version="1.0" encoding="utf-8"?>
<a:theme xmlns:a="http://schemas.openxmlformats.org/drawingml/2006/main" name="theatreplan">
  <a:themeElements>
    <a:clrScheme name="Theatreplan Brand">
      <a:dk1>
        <a:sysClr val="windowText" lastClr="000000"/>
      </a:dk1>
      <a:lt1>
        <a:sysClr val="window" lastClr="FFFFFF"/>
      </a:lt1>
      <a:dk2>
        <a:srgbClr val="2C1F3C"/>
      </a:dk2>
      <a:lt2>
        <a:srgbClr val="D6D1CA"/>
      </a:lt2>
      <a:accent1>
        <a:srgbClr val="35BFC4"/>
      </a:accent1>
      <a:accent2>
        <a:srgbClr val="25282A"/>
      </a:accent2>
      <a:accent3>
        <a:srgbClr val="45305E"/>
      </a:accent3>
      <a:accent4>
        <a:srgbClr val="5BD0D3"/>
      </a:accent4>
      <a:accent5>
        <a:srgbClr val="35BFC4"/>
      </a:accent5>
      <a:accent6>
        <a:srgbClr val="2C1F3C"/>
      </a:accent6>
      <a:hlink>
        <a:srgbClr val="35BFC4"/>
      </a:hlink>
      <a:folHlink>
        <a:srgbClr val="35BFC4"/>
      </a:folHlink>
    </a:clrScheme>
    <a:fontScheme name="Theatreplan">
      <a:majorFont>
        <a:latin typeface="Suisse Works"/>
        <a:ea typeface=""/>
        <a:cs typeface=""/>
      </a:majorFont>
      <a:minorFont>
        <a:latin typeface="Univers Nex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26a978-193e-4a42-9c68-256ef995db1a" xsi:nil="true"/>
    <lcf76f155ced4ddcb4097134ff3c332f xmlns="85152005-9f56-410f-b900-df745f353c08">
      <Terms xmlns="http://schemas.microsoft.com/office/infopath/2007/PartnerControls"/>
    </lcf76f155ced4ddcb4097134ff3c332f>
    <_Flow_SignoffStatus xmlns="85152005-9f56-410f-b900-df745f353c08" xsi:nil="true"/>
    <_ApprovalAssignedTo xmlns="85152005-9f56-410f-b900-df745f353c08">
      <UserInfo>
        <DisplayName/>
        <AccountId xsi:nil="true"/>
        <AccountType/>
      </UserInfo>
    </_ApprovalAssignedTo>
    <_ApprovalStatus xmlns="85152005-9f56-410f-b900-df745f353c08">0</_ApprovalStatus>
    <_ApprovalRespondedBy xmlns="85152005-9f56-410f-b900-df745f353c08">
      <UserInfo>
        <DisplayName/>
        <AccountId xsi:nil="true"/>
        <AccountType/>
      </UserInfo>
    </_ApprovalRespondedBy>
    <_ApprovalSentBy xmlns="85152005-9f56-410f-b900-df745f353c08">
      <UserInfo>
        <DisplayName/>
        <AccountId xsi:nil="true"/>
        <AccountType/>
      </UserInfo>
    </_ApprovalSentB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A5B1138DC40F4787BFE7879F6DAE24" ma:contentTypeVersion="23" ma:contentTypeDescription="Create a new document." ma:contentTypeScope="" ma:versionID="a56842723c11dd149a3bb962d34ad7f6">
  <xsd:schema xmlns:xsd="http://www.w3.org/2001/XMLSchema" xmlns:xs="http://www.w3.org/2001/XMLSchema" xmlns:p="http://schemas.microsoft.com/office/2006/metadata/properties" xmlns:ns2="85152005-9f56-410f-b900-df745f353c08" xmlns:ns3="3826a978-193e-4a42-9c68-256ef995db1a" targetNamespace="http://schemas.microsoft.com/office/2006/metadata/properties" ma:root="true" ma:fieldsID="e179e75981331bbda2287d1d61fe71b9" ns2:_="" ns3:_="">
    <xsd:import namespace="85152005-9f56-410f-b900-df745f353c08"/>
    <xsd:import namespace="3826a978-193e-4a42-9c68-256ef995db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152005-9f56-410f-b900-df745f353c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3" nillable="true" ma:displayName="Sign-off status" ma:internalName="Sign_x002d_off_x0020_status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f94b11c-f02a-4cf5-b729-beb6359634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_ApprovalAssignedTo" ma:index="26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27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28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29" nillable="true" ma:displayName="Approval status" ma:internalName="_Approval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26a978-193e-4a42-9c68-256ef995db1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0538dbb-7615-4ce7-80ad-c7845d391ee0}" ma:internalName="TaxCatchAll" ma:showField="CatchAllData" ma:web="3826a978-193e-4a42-9c68-256ef995db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0D0F89-74D3-48DE-88D4-0252A35FAFED}">
  <ds:schemaRefs>
    <ds:schemaRef ds:uri="http://schemas.microsoft.com/office/2006/metadata/properties"/>
    <ds:schemaRef ds:uri="http://schemas.microsoft.com/office/infopath/2007/PartnerControls"/>
    <ds:schemaRef ds:uri="3826a978-193e-4a42-9c68-256ef995db1a"/>
    <ds:schemaRef ds:uri="85152005-9f56-410f-b900-df745f353c08"/>
  </ds:schemaRefs>
</ds:datastoreItem>
</file>

<file path=customXml/itemProps2.xml><?xml version="1.0" encoding="utf-8"?>
<ds:datastoreItem xmlns:ds="http://schemas.openxmlformats.org/officeDocument/2006/customXml" ds:itemID="{A6A6CCEA-46B8-44C9-8DBF-22C684610A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7E3116-E1AB-4396-ACD5-F1641A184E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152005-9f56-410f-b900-df745f353c08"/>
    <ds:schemaRef ds:uri="3826a978-193e-4a42-9c68-256ef995db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TP_A4 Portrait.dotx</Template>
  <TotalTime>24</TotalTime>
  <Pages>6</Pages>
  <Words>407</Words>
  <Characters>2277</Characters>
  <Application>Microsoft Office Word</Application>
  <DocSecurity>0</DocSecurity>
  <Lines>151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Hickson</dc:creator>
  <cp:keywords/>
  <dc:description/>
  <cp:lastModifiedBy>Amy Hickson</cp:lastModifiedBy>
  <cp:revision>22</cp:revision>
  <cp:lastPrinted>2020-08-03T15:41:00Z</cp:lastPrinted>
  <dcterms:created xsi:type="dcterms:W3CDTF">2024-01-17T12:35:00Z</dcterms:created>
  <dcterms:modified xsi:type="dcterms:W3CDTF">2026-02-17T16:36:00Z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0x010100A3A5B1138DC40F4787BFE7879F6DAE24</vt:lpwstr>
  </property>
  <property fmtid="{D5CDD505-2E9C-101B-9397-08002B2CF9AE}" pid="3" name="Project_Name">
    <vt:lpwstr> </vt:lpwstr>
  </property>
  <property fmtid="{D5CDD505-2E9C-101B-9397-08002B2CF9AE}" pid="4" name="Document_Title">
    <vt:lpwstr>Theatreplan Application Form</vt:lpwstr>
  </property>
  <property fmtid="{D5CDD505-2E9C-101B-9397-08002B2CF9AE}" pid="5" name="Document_Number">
    <vt:lpwstr> </vt:lpwstr>
  </property>
  <property fmtid="{D5CDD505-2E9C-101B-9397-08002B2CF9AE}" pid="6" name="Document_Revision">
    <vt:lpwstr>1</vt:lpwstr>
  </property>
  <property fmtid="{D5CDD505-2E9C-101B-9397-08002B2CF9AE}" pid="7" name="Copyright_Year">
    <vt:lpwstr>2025</vt:lpwstr>
  </property>
  <property fmtid="{D5CDD505-2E9C-101B-9397-08002B2CF9AE}" pid="8" name="MediaServiceImageTags">
    <vt:lpwstr/>
  </property>
  <property fmtid="{D5CDD505-2E9C-101B-9397-08002B2CF9AE}" pid="9" name="docLang">
    <vt:lpwstr>en</vt:lpwstr>
  </property>
</Properties>
</file>